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EC" w:rsidRDefault="003309BA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-273685</wp:posOffset>
                </wp:positionV>
                <wp:extent cx="767715" cy="645160"/>
                <wp:effectExtent l="0" t="2540" r="0" b="0"/>
                <wp:wrapNone/>
                <wp:docPr id="1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171B" id="Rectangle 9" o:spid="_x0000_s1026" style="position:absolute;margin-left:364.9pt;margin-top:-21.55pt;width:60.45pt;height:50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" fillcolor="navy" stroked="f" strokecolor="#0c0"/>
            </w:pict>
          </mc:Fallback>
        </mc:AlternateContent>
      </w:r>
      <w:r w:rsidR="0037582D" w:rsidRPr="0037582D">
        <w:t xml:space="preserve"> </w: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210185</wp:posOffset>
                </wp:positionV>
                <wp:extent cx="4195445" cy="1008380"/>
                <wp:effectExtent l="0" t="0" r="0" b="1270"/>
                <wp:wrapNone/>
                <wp:docPr id="1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4F4F" w:rsidRPr="00B25AA0" w:rsidRDefault="00B25AA0" w:rsidP="00B25AA0">
                            <w:pPr>
                              <w:spacing w:after="0" w:line="240" w:lineRule="auto"/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4"/>
                                <w:szCs w:val="54"/>
                              </w:rPr>
                            </w:pPr>
                            <w:r w:rsidRPr="00B25AA0"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4"/>
                                <w:szCs w:val="54"/>
                              </w:rPr>
                              <w:t>BTEC Sport</w:t>
                            </w:r>
                          </w:p>
                          <w:p w:rsidR="00A87FF1" w:rsidRPr="00B25AA0" w:rsidRDefault="00A87FF1" w:rsidP="0037582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</w:p>
                          <w:p w:rsidR="00A87FF1" w:rsidRPr="00B25AA0" w:rsidRDefault="00A87FF1" w:rsidP="0037582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3.1pt;margin-top:16.55pt;width:330.35pt;height: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To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" filled="f" stroked="f">
                <v:textbox>
                  <w:txbxContent>
                    <w:p w:rsidR="006E4F4F" w:rsidRPr="00B25AA0" w:rsidRDefault="00B25AA0" w:rsidP="00B25AA0">
                      <w:pPr>
                        <w:spacing w:after="0" w:line="240" w:lineRule="auto"/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4"/>
                          <w:szCs w:val="54"/>
                        </w:rPr>
                      </w:pPr>
                      <w:r w:rsidRPr="00B25AA0"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4"/>
                          <w:szCs w:val="54"/>
                        </w:rPr>
                        <w:t>BTEC Sport</w:t>
                      </w:r>
                    </w:p>
                    <w:p w:rsidR="00A87FF1" w:rsidRPr="00B25AA0" w:rsidRDefault="00A87FF1" w:rsidP="0037582D">
                      <w:pPr>
                        <w:spacing w:after="0" w:line="240" w:lineRule="auto"/>
                        <w:jc w:val="center"/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</w:p>
                    <w:p w:rsidR="00A87FF1" w:rsidRPr="00B25AA0" w:rsidRDefault="00A87FF1" w:rsidP="0037582D">
                      <w:pPr>
                        <w:spacing w:after="0" w:line="240" w:lineRule="auto"/>
                        <w:jc w:val="center"/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1170940</wp:posOffset>
                </wp:positionV>
                <wp:extent cx="543560" cy="561340"/>
                <wp:effectExtent l="0" t="0" r="3810" b="1905"/>
                <wp:wrapNone/>
                <wp:docPr id="1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AA5D1" id="Rectangle 5" o:spid="_x0000_s1026" style="position:absolute;margin-left:364.9pt;margin-top:92.2pt;width:42.8pt;height:4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609600</wp:posOffset>
                </wp:positionV>
                <wp:extent cx="543560" cy="561340"/>
                <wp:effectExtent l="4445" t="0" r="4445" b="1270"/>
                <wp:wrapNone/>
                <wp:docPr id="17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A21A6" id="Rectangle 4" o:spid="_x0000_s1026" style="position:absolute;margin-left:322.1pt;margin-top:48pt;width:42.8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48260</wp:posOffset>
                </wp:positionV>
                <wp:extent cx="537845" cy="561340"/>
                <wp:effectExtent l="4445" t="0" r="635" b="635"/>
                <wp:wrapNone/>
                <wp:docPr id="17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58B48" id="Rectangle 7" o:spid="_x0000_s1026" style="position:absolute;margin-left:322.1pt;margin-top:3.8pt;width:42.35pt;height:4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" fillcolor="#969696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48260</wp:posOffset>
                </wp:positionV>
                <wp:extent cx="537845" cy="561340"/>
                <wp:effectExtent l="0" t="0" r="0" b="63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7BC65" id="Rectangle 3" o:spid="_x0000_s1026" style="position:absolute;margin-left:279.75pt;margin-top:3.8pt;width:42.35pt;height:4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" fillcolor="blue" stroked="f" strokecolor="#0c0"/>
            </w:pict>
          </mc:Fallback>
        </mc:AlternateContent>
      </w:r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48260</wp:posOffset>
                </wp:positionV>
                <wp:extent cx="4899660" cy="1122680"/>
                <wp:effectExtent l="0" t="0" r="635" b="1270"/>
                <wp:wrapNone/>
                <wp:docPr id="1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660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398F8" id="Rectangle 2" o:spid="_x0000_s1026" style="position:absolute;margin-left:-43.1pt;margin-top:3.8pt;width:385.8pt;height:8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" fillcolor="#009" stroked="f"/>
            </w:pict>
          </mc:Fallback>
        </mc:AlternateContent>
      </w:r>
    </w:p>
    <w:p w:rsidR="00A800EC" w:rsidRPr="00A800EC" w:rsidRDefault="003309BA" w:rsidP="00A800EC">
      <w:r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286385</wp:posOffset>
                </wp:positionV>
                <wp:extent cx="543560" cy="561340"/>
                <wp:effectExtent l="0" t="0" r="3810" b="1270"/>
                <wp:wrapNone/>
                <wp:docPr id="1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934C9" id="Rectangle 6" o:spid="_x0000_s1026" style="position:absolute;margin-left:364.9pt;margin-top:22.55pt;width:42.8pt;height:4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" fillcolor="#969696" stroked="f" strokecolor="#0c0"/>
            </w:pict>
          </mc:Fallback>
        </mc:AlternateContent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144E22" w:rsidP="00A800E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223520</wp:posOffset>
            </wp:positionV>
            <wp:extent cx="4886325" cy="3429000"/>
            <wp:effectExtent l="19050" t="0" r="9525" b="0"/>
            <wp:wrapNone/>
            <wp:docPr id="12" name="Picture 12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Pr="00A800EC" w:rsidRDefault="00A800EC" w:rsidP="00A800EC"/>
    <w:p w:rsidR="00A800EC" w:rsidRDefault="003309BA" w:rsidP="00A800E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255270</wp:posOffset>
                </wp:positionV>
                <wp:extent cx="767715" cy="645160"/>
                <wp:effectExtent l="3175" t="4445" r="635" b="0"/>
                <wp:wrapNone/>
                <wp:docPr id="16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64516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8B457" id="Rectangle 21" o:spid="_x0000_s1026" style="position:absolute;margin-left:21.25pt;margin-top:20.1pt;width:60.45pt;height:5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203835</wp:posOffset>
                </wp:positionV>
                <wp:extent cx="1203325" cy="696595"/>
                <wp:effectExtent l="0" t="635" r="0" b="0"/>
                <wp:wrapNone/>
                <wp:docPr id="1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144E22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5pt;margin-top:16.05pt;width:94.75pt;height:54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kM0uQ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" filled="f" stroked="f">
                <v:textbox>
                  <w:txbxContent>
                    <w:p w:rsidR="00A87FF1" w:rsidRPr="00144E22" w:rsidRDefault="00A87FF1" w:rsidP="00144E22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38A" w:rsidRDefault="003309BA" w:rsidP="00A800E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2708910</wp:posOffset>
                </wp:positionV>
                <wp:extent cx="4429125" cy="533400"/>
                <wp:effectExtent l="0" t="0" r="0" b="0"/>
                <wp:wrapNone/>
                <wp:docPr id="1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B25AA0" w:rsidRDefault="00A87FF1">
                            <w:pPr>
                              <w:rPr>
                                <w:rFonts w:ascii="Comic Sans MS" w:eastAsia="Kozuka Gothic Pro H" w:hAnsi="Comic Sans MS"/>
                                <w:sz w:val="48"/>
                                <w:szCs w:val="48"/>
                              </w:rPr>
                            </w:pPr>
                            <w:r w:rsidRPr="00B25AA0">
                              <w:rPr>
                                <w:rFonts w:ascii="Comic Sans MS" w:eastAsia="Kozuka Gothic Pro H" w:hAnsi="Comic Sans MS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-26.25pt;margin-top:213.3pt;width:348.7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" stroked="f">
                <v:textbox>
                  <w:txbxContent>
                    <w:p w:rsidR="00A87FF1" w:rsidRPr="00B25AA0" w:rsidRDefault="00A87FF1">
                      <w:pPr>
                        <w:rPr>
                          <w:rFonts w:ascii="Comic Sans MS" w:eastAsia="Kozuka Gothic Pro H" w:hAnsi="Comic Sans MS"/>
                          <w:sz w:val="48"/>
                          <w:szCs w:val="48"/>
                        </w:rPr>
                      </w:pPr>
                      <w:r w:rsidRPr="00B25AA0">
                        <w:rPr>
                          <w:rFonts w:ascii="Comic Sans MS" w:eastAsia="Kozuka Gothic Pro H" w:hAnsi="Comic Sans MS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Pr="004C138A" w:rsidRDefault="003309BA" w:rsidP="004C138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254000</wp:posOffset>
                </wp:positionV>
                <wp:extent cx="4213860" cy="1122680"/>
                <wp:effectExtent l="1905" t="1905" r="3810" b="0"/>
                <wp:wrapNone/>
                <wp:docPr id="1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B25AA0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144E22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B25AA0"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28"/>
                                <w:szCs w:val="46"/>
                              </w:rPr>
                              <w:t>BTEC Level 2 Unit 1- Fitness for Sport and Exercise</w:t>
                            </w:r>
                          </w:p>
                          <w:p w:rsidR="00A87FF1" w:rsidRPr="00B25AA0" w:rsidRDefault="00A87FF1" w:rsidP="00144E2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B25AA0">
                              <w:rPr>
                                <w:rFonts w:ascii="Comic Sans MS" w:eastAsia="Kozuka Gothic Pro H" w:hAnsi="Comic Sans MS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Student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162.9pt;margin-top:20pt;width:331.8pt;height:8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IB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" filled="f" stroked="f">
                <v:textbox>
                  <w:txbxContent>
                    <w:p w:rsidR="00A87FF1" w:rsidRPr="00B25AA0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144E22"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Pr="00B25AA0"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28"/>
                          <w:szCs w:val="46"/>
                        </w:rPr>
                        <w:t>BTEC Level 2 Unit 1- Fitness for Sport and Exercise</w:t>
                      </w:r>
                    </w:p>
                    <w:p w:rsidR="00A87FF1" w:rsidRPr="00B25AA0" w:rsidRDefault="00A87FF1" w:rsidP="00144E22">
                      <w:pPr>
                        <w:spacing w:after="0" w:line="240" w:lineRule="auto"/>
                        <w:jc w:val="center"/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 w:rsidRPr="00B25AA0">
                        <w:rPr>
                          <w:rFonts w:ascii="Comic Sans MS" w:eastAsia="Kozuka Gothic Pro H" w:hAnsi="Comic Sans MS"/>
                          <w:b/>
                          <w:color w:val="FFFFFF" w:themeColor="background1"/>
                          <w:sz w:val="46"/>
                          <w:szCs w:val="46"/>
                        </w:rPr>
                        <w:t>Student Guide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1376680</wp:posOffset>
                </wp:positionV>
                <wp:extent cx="549275" cy="561340"/>
                <wp:effectExtent l="2540" t="635" r="635" b="0"/>
                <wp:wrapNone/>
                <wp:docPr id="1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159A" id="Rectangle 17" o:spid="_x0000_s1026" style="position:absolute;margin-left:38.45pt;margin-top:108.4pt;width:43.25pt;height:4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815340</wp:posOffset>
                </wp:positionV>
                <wp:extent cx="549275" cy="561340"/>
                <wp:effectExtent l="2540" t="1270" r="635" b="0"/>
                <wp:wrapNone/>
                <wp:docPr id="1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27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AA26" id="Rectangle 19" o:spid="_x0000_s1026" style="position:absolute;margin-left:38.45pt;margin-top:64.2pt;width:43.25pt;height:4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254000</wp:posOffset>
                </wp:positionV>
                <wp:extent cx="537845" cy="561340"/>
                <wp:effectExtent l="0" t="1905" r="0" b="0"/>
                <wp:wrapNone/>
                <wp:docPr id="9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6134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A4FB0" id="Rectangle 18" o:spid="_x0000_s1026" style="position:absolute;margin-left:81.7pt;margin-top:20pt;width:42.35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815340</wp:posOffset>
                </wp:positionV>
                <wp:extent cx="543560" cy="561340"/>
                <wp:effectExtent l="3175" t="1270" r="0" b="0"/>
                <wp:wrapNone/>
                <wp:docPr id="9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AFE83" id="Rectangle 16" o:spid="_x0000_s1026" style="position:absolute;margin-left:81.25pt;margin-top:64.2pt;width:42.8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jy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254000</wp:posOffset>
                </wp:positionV>
                <wp:extent cx="543560" cy="561340"/>
                <wp:effectExtent l="3810" t="1905" r="0" b="0"/>
                <wp:wrapNone/>
                <wp:docPr id="9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" cy="56134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2070" id="Rectangle 15" o:spid="_x0000_s1026" style="position:absolute;margin-left:124.05pt;margin-top:20pt;width:42.8pt;height: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254000</wp:posOffset>
                </wp:positionV>
                <wp:extent cx="4840605" cy="1122680"/>
                <wp:effectExtent l="3810" t="1905" r="3810" b="0"/>
                <wp:wrapNone/>
                <wp:docPr id="9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0605" cy="112268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6A387" id="Rectangle 14" o:spid="_x0000_s1026" style="position:absolute;margin-left:113.55pt;margin-top:20pt;width:381.15pt;height:88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" fillcolor="#009" stroked="f"/>
            </w:pict>
          </mc:Fallback>
        </mc:AlternateContent>
      </w:r>
    </w:p>
    <w:p w:rsidR="004C138A" w:rsidRPr="004C138A" w:rsidRDefault="004C138A" w:rsidP="004C138A"/>
    <w:p w:rsidR="004C138A" w:rsidRPr="004C138A" w:rsidRDefault="004C138A" w:rsidP="004C138A"/>
    <w:p w:rsidR="004C138A" w:rsidRPr="004C138A" w:rsidRDefault="004C138A" w:rsidP="004C138A"/>
    <w:p w:rsidR="004C138A" w:rsidRDefault="004C138A" w:rsidP="004C138A"/>
    <w:p w:rsidR="00F53F52" w:rsidRDefault="004C138A" w:rsidP="004C138A">
      <w:pPr>
        <w:tabs>
          <w:tab w:val="left" w:pos="5025"/>
        </w:tabs>
      </w:pPr>
      <w:r>
        <w:tab/>
      </w:r>
    </w:p>
    <w:p w:rsidR="004C138A" w:rsidRDefault="004C138A" w:rsidP="004C138A">
      <w:pPr>
        <w:tabs>
          <w:tab w:val="left" w:pos="5025"/>
        </w:tabs>
      </w:pPr>
    </w:p>
    <w:p w:rsidR="004C138A" w:rsidRDefault="004C138A" w:rsidP="004C138A">
      <w:pPr>
        <w:tabs>
          <w:tab w:val="left" w:pos="5025"/>
        </w:tabs>
      </w:pPr>
    </w:p>
    <w:p w:rsidR="00796C30" w:rsidRDefault="003309BA" w:rsidP="004C138A">
      <w:pPr>
        <w:tabs>
          <w:tab w:val="left" w:pos="50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9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82BC6" id="Rectangle 65" o:spid="_x0000_s1026" style="position:absolute;margin-left:309pt;margin-top:.45pt;width: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" fillcolor="navy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9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1D856" id="Rectangle 62" o:spid="_x0000_s1026" style="position:absolute;margin-left:281.25pt;margin-top:36.45pt;width:27.7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1CBC" id="Rectangle 61" o:spid="_x0000_s1026" style="position:absolute;margin-left:255pt;margin-top:9.45pt;width:2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" fillcolor="#969696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B1F89" id="Rectangle 60" o:spid="_x0000_s1026" style="position:absolute;margin-left:281.25pt;margin-top:63.45pt;width:27.7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912D6" id="Rectangle 59" o:spid="_x0000_s1026" style="position:absolute;margin-left:254.25pt;margin-top:36.45pt;width:27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f/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i&#10;jpEiPfToI7BG1FZyNCs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73D86" id="Rectangle 58" o:spid="_x0000_s1026" style="position:absolute;margin-left:228pt;margin-top:9.45pt;width:27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" fillcolor="blue" stroked="f" strokecolor="#0c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E5364" id="Rectangle 57" o:spid="_x0000_s1026" style="position:absolute;margin-left:-42.75pt;margin-top:9.45pt;width:324pt;height:54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" fillcolor="navy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8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B25AA0" w:rsidRDefault="00A87FF1" w:rsidP="00796C30">
                            <w:pPr>
                              <w:jc w:val="center"/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25AA0"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Before we start –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margin-left:-37.5pt;margin-top:16.5pt;width:265.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5quQIAAMI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" filled="f" stroked="f">
                <v:textbox>
                  <w:txbxContent>
                    <w:p w:rsidR="00A87FF1" w:rsidRPr="00B25AA0" w:rsidRDefault="00A87FF1" w:rsidP="00796C30">
                      <w:pPr>
                        <w:jc w:val="center"/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25AA0"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  <w:t>Before we start – Overview</w:t>
                      </w:r>
                    </w:p>
                  </w:txbxContent>
                </v:textbox>
              </v:shape>
            </w:pict>
          </mc:Fallback>
        </mc:AlternateContent>
      </w:r>
    </w:p>
    <w:p w:rsidR="00796C30" w:rsidRDefault="00796C30" w:rsidP="004C138A">
      <w:pPr>
        <w:tabs>
          <w:tab w:val="left" w:pos="5025"/>
        </w:tabs>
      </w:pPr>
    </w:p>
    <w:p w:rsidR="00796C30" w:rsidRDefault="00796C30" w:rsidP="004C138A">
      <w:pPr>
        <w:tabs>
          <w:tab w:val="left" w:pos="5025"/>
        </w:tabs>
      </w:pPr>
    </w:p>
    <w:p w:rsidR="00895EBA" w:rsidRDefault="00895EBA" w:rsidP="004C138A">
      <w:pPr>
        <w:tabs>
          <w:tab w:val="left" w:pos="5025"/>
        </w:tabs>
      </w:pPr>
    </w:p>
    <w:p w:rsidR="00895EBA" w:rsidRPr="00B25AA0" w:rsidRDefault="00A03599" w:rsidP="004C138A">
      <w:pPr>
        <w:tabs>
          <w:tab w:val="left" w:pos="5025"/>
        </w:tabs>
        <w:rPr>
          <w:rFonts w:ascii="Comic Sans MS" w:hAnsi="Comic Sans MS"/>
          <w:b/>
          <w:sz w:val="24"/>
        </w:rPr>
      </w:pPr>
      <w:r w:rsidRPr="00B25AA0">
        <w:rPr>
          <w:rFonts w:ascii="Comic Sans MS" w:hAnsi="Comic Sans MS"/>
          <w:b/>
          <w:sz w:val="24"/>
        </w:rPr>
        <w:t>This unit covers four keys areas (learning aims):</w:t>
      </w:r>
    </w:p>
    <w:p w:rsidR="00A03599" w:rsidRPr="00B25AA0" w:rsidRDefault="00A03599" w:rsidP="00A03599">
      <w:pPr>
        <w:tabs>
          <w:tab w:val="left" w:pos="5025"/>
        </w:tabs>
        <w:ind w:left="360"/>
        <w:rPr>
          <w:rFonts w:ascii="Comic Sans MS" w:hAnsi="Comic Sans MS"/>
          <w:sz w:val="24"/>
        </w:rPr>
      </w:pPr>
      <w:r w:rsidRPr="00B25AA0">
        <w:rPr>
          <w:rFonts w:ascii="Comic Sans MS" w:hAnsi="Comic Sans MS"/>
          <w:b/>
        </w:rPr>
        <w:t>A:</w:t>
      </w:r>
      <w:r w:rsidRPr="00B25AA0">
        <w:rPr>
          <w:rFonts w:ascii="Comic Sans MS" w:hAnsi="Comic Sans MS"/>
        </w:rPr>
        <w:t xml:space="preserve"> </w:t>
      </w:r>
      <w:r w:rsidRPr="00B25AA0">
        <w:rPr>
          <w:rFonts w:ascii="Comic Sans MS" w:hAnsi="Comic Sans MS"/>
          <w:sz w:val="24"/>
        </w:rPr>
        <w:t>Know about the components of fitness and the principles of training</w:t>
      </w:r>
    </w:p>
    <w:p w:rsidR="00A03599" w:rsidRPr="00B25AA0" w:rsidRDefault="00A03599" w:rsidP="00A03599">
      <w:pPr>
        <w:tabs>
          <w:tab w:val="left" w:pos="5025"/>
        </w:tabs>
        <w:rPr>
          <w:rFonts w:ascii="Comic Sans MS" w:hAnsi="Comic Sans MS"/>
          <w:sz w:val="24"/>
        </w:rPr>
      </w:pPr>
      <w:r w:rsidRPr="00B25AA0">
        <w:rPr>
          <w:rFonts w:ascii="Comic Sans MS" w:hAnsi="Comic Sans MS"/>
          <w:b/>
          <w:sz w:val="24"/>
        </w:rPr>
        <w:t xml:space="preserve">       B:</w:t>
      </w:r>
      <w:r w:rsidRPr="00B25AA0">
        <w:rPr>
          <w:rFonts w:ascii="Comic Sans MS" w:hAnsi="Comic Sans MS"/>
          <w:sz w:val="24"/>
        </w:rPr>
        <w:t xml:space="preserve"> Different fitness training methods</w:t>
      </w:r>
    </w:p>
    <w:p w:rsidR="00A03599" w:rsidRPr="00B25AA0" w:rsidRDefault="00A03599" w:rsidP="00A03599">
      <w:pPr>
        <w:tabs>
          <w:tab w:val="left" w:pos="5025"/>
        </w:tabs>
        <w:rPr>
          <w:rFonts w:ascii="Comic Sans MS" w:hAnsi="Comic Sans MS"/>
          <w:sz w:val="24"/>
        </w:rPr>
      </w:pPr>
      <w:r w:rsidRPr="00B25AA0">
        <w:rPr>
          <w:rFonts w:ascii="Comic Sans MS" w:hAnsi="Comic Sans MS"/>
          <w:sz w:val="24"/>
        </w:rPr>
        <w:t xml:space="preserve">       </w:t>
      </w:r>
      <w:r w:rsidRPr="00B25AA0">
        <w:rPr>
          <w:rFonts w:ascii="Comic Sans MS" w:hAnsi="Comic Sans MS"/>
          <w:b/>
          <w:sz w:val="24"/>
        </w:rPr>
        <w:t>C:</w:t>
      </w:r>
      <w:r w:rsidRPr="00B25AA0">
        <w:rPr>
          <w:rFonts w:ascii="Comic Sans MS" w:hAnsi="Comic Sans MS"/>
          <w:sz w:val="24"/>
        </w:rPr>
        <w:t xml:space="preserve"> How to test fitness levels</w:t>
      </w:r>
    </w:p>
    <w:p w:rsidR="00895EBA" w:rsidRPr="00B25AA0" w:rsidRDefault="00895EBA" w:rsidP="004C138A">
      <w:pPr>
        <w:tabs>
          <w:tab w:val="left" w:pos="5025"/>
        </w:tabs>
        <w:rPr>
          <w:rFonts w:ascii="Comic Sans MS" w:hAnsi="Comic Sans MS"/>
          <w:sz w:val="24"/>
        </w:rPr>
      </w:pPr>
    </w:p>
    <w:p w:rsidR="00895EBA" w:rsidRPr="00B25AA0" w:rsidRDefault="00A03599" w:rsidP="004C138A">
      <w:pPr>
        <w:tabs>
          <w:tab w:val="left" w:pos="5025"/>
        </w:tabs>
        <w:rPr>
          <w:rFonts w:ascii="Comic Sans MS" w:hAnsi="Comic Sans MS"/>
          <w:sz w:val="24"/>
        </w:rPr>
      </w:pPr>
      <w:r w:rsidRPr="00B25AA0">
        <w:rPr>
          <w:rFonts w:ascii="Comic Sans MS" w:hAnsi="Comic Sans MS"/>
          <w:sz w:val="24"/>
        </w:rPr>
        <w:t>Make sure you know about all three!</w:t>
      </w: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  <w:sz w:val="24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  <w:sz w:val="24"/>
        </w:rPr>
      </w:pPr>
      <w:r w:rsidRPr="00B25AA0">
        <w:rPr>
          <w:rFonts w:ascii="Comic Sans MS" w:hAnsi="Comic Sans MS"/>
          <w:sz w:val="24"/>
        </w:rPr>
        <w:t>All three areas will be assessed in a computer based exam. There will be a mix of multiple choice and longer answer questions.</w:t>
      </w: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A03599" w:rsidRPr="00B25AA0" w:rsidRDefault="00A03599" w:rsidP="004C138A">
      <w:pPr>
        <w:tabs>
          <w:tab w:val="left" w:pos="5025"/>
        </w:tabs>
        <w:rPr>
          <w:rFonts w:ascii="Comic Sans MS" w:hAnsi="Comic Sans MS"/>
        </w:rPr>
      </w:pPr>
    </w:p>
    <w:p w:rsidR="00895EBA" w:rsidRPr="00B25AA0" w:rsidRDefault="00895EBA" w:rsidP="004C138A">
      <w:pPr>
        <w:tabs>
          <w:tab w:val="left" w:pos="5025"/>
        </w:tabs>
        <w:rPr>
          <w:rFonts w:ascii="Comic Sans MS" w:hAnsi="Comic Sans MS"/>
        </w:rPr>
      </w:pPr>
    </w:p>
    <w:p w:rsidR="00895EBA" w:rsidRPr="00B25AA0" w:rsidRDefault="00895EBA" w:rsidP="004C138A">
      <w:pPr>
        <w:tabs>
          <w:tab w:val="left" w:pos="5025"/>
        </w:tabs>
        <w:rPr>
          <w:rFonts w:ascii="Comic Sans MS" w:hAnsi="Comic Sans MS"/>
        </w:rPr>
      </w:pPr>
    </w:p>
    <w:p w:rsidR="00796C30" w:rsidRPr="00B25AA0" w:rsidRDefault="00796C3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3309BA" w:rsidP="004C138A">
      <w:pPr>
        <w:tabs>
          <w:tab w:val="left" w:pos="5025"/>
        </w:tabs>
        <w:rPr>
          <w:rFonts w:ascii="Comic Sans MS" w:hAnsi="Comic Sans MS"/>
        </w:rPr>
      </w:pP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5715</wp:posOffset>
                </wp:positionV>
                <wp:extent cx="571500" cy="457200"/>
                <wp:effectExtent l="0" t="0" r="0" b="4445"/>
                <wp:wrapNone/>
                <wp:docPr id="83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9EF06" id="Rectangle 134" o:spid="_x0000_s1026" style="position:absolute;margin-left:308.25pt;margin-top:.45pt;width:45pt;height:36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" fillcolor="navy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462915</wp:posOffset>
                </wp:positionV>
                <wp:extent cx="352425" cy="342900"/>
                <wp:effectExtent l="0" t="0" r="0" b="4445"/>
                <wp:wrapNone/>
                <wp:docPr id="82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F4E74" id="Rectangle 131" o:spid="_x0000_s1026" style="position:absolute;margin-left:280.5pt;margin-top:36.45pt;width:27.7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" fillcolor="#969696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81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EE6B" id="Rectangle 130" o:spid="_x0000_s1026" style="position:absolute;margin-left:254.25pt;margin-top:9.45pt;width:27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" fillcolor="#969696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805815</wp:posOffset>
                </wp:positionV>
                <wp:extent cx="352425" cy="342900"/>
                <wp:effectExtent l="0" t="0" r="0" b="4445"/>
                <wp:wrapNone/>
                <wp:docPr id="8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2C166" id="Rectangle 129" o:spid="_x0000_s1026" style="position:absolute;margin-left:280.5pt;margin-top:63.45pt;width:27.7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" fillcolor="blue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462915</wp:posOffset>
                </wp:positionV>
                <wp:extent cx="342900" cy="342900"/>
                <wp:effectExtent l="0" t="0" r="0" b="4445"/>
                <wp:wrapNone/>
                <wp:docPr id="7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560AF" id="Rectangle 128" o:spid="_x0000_s1026" style="position:absolute;margin-left:253.5pt;margin-top:36.45pt;width:2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/afgIAAP0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" fillcolor="blue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0" b="4445"/>
                <wp:wrapNone/>
                <wp:docPr id="7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B29F" id="Rectangle 127" o:spid="_x0000_s1026" style="position:absolute;margin-left:227.25pt;margin-top:9.45pt;width:27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" fillcolor="blue" stroked="f" strokecolor="#0c0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120015</wp:posOffset>
                </wp:positionV>
                <wp:extent cx="4114800" cy="685800"/>
                <wp:effectExtent l="0" t="0" r="0" b="4445"/>
                <wp:wrapNone/>
                <wp:docPr id="7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392A1" id="Rectangle 126" o:spid="_x0000_s1026" style="position:absolute;margin-left:-43.5pt;margin-top:9.45pt;width:324pt;height:54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sSfAIAAP4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" fillcolor="navy" stroked="f"/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-114300</wp:posOffset>
                </wp:positionV>
                <wp:extent cx="1095375" cy="645160"/>
                <wp:effectExtent l="0" t="0" r="0" b="3175"/>
                <wp:wrapNone/>
                <wp:docPr id="7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EF3500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1" type="#_x0000_t202" style="position:absolute;margin-left:285.75pt;margin-top:-9pt;width:86.25pt;height:5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G5vAIAAMM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" filled="f" stroked="f">
                <v:textbox>
                  <w:txbxContent>
                    <w:p w:rsidR="00A87FF1" w:rsidRPr="00144E22" w:rsidRDefault="00A87FF1" w:rsidP="00EF3500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209550</wp:posOffset>
                </wp:positionV>
                <wp:extent cx="3371850" cy="485775"/>
                <wp:effectExtent l="0" t="0" r="0" b="635"/>
                <wp:wrapNone/>
                <wp:docPr id="7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5E74C5" w:rsidRDefault="00A87FF1" w:rsidP="00EF3500">
                            <w:pPr>
                              <w:jc w:val="center"/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74C5"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Study Guide - Contents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2" type="#_x0000_t202" style="position:absolute;margin-left:-38.25pt;margin-top:16.5pt;width:265.5pt;height: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uXuQ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" filled="f" stroked="f">
                <v:textbox>
                  <w:txbxContent>
                    <w:p w:rsidR="00A87FF1" w:rsidRPr="005E74C5" w:rsidRDefault="00A87FF1" w:rsidP="00EF3500">
                      <w:pPr>
                        <w:jc w:val="center"/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74C5"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  <w:t>Study Guide - Contents Page</w:t>
                      </w:r>
                    </w:p>
                  </w:txbxContent>
                </v:textbox>
              </v:shape>
            </w:pict>
          </mc:Fallback>
        </mc:AlternateContent>
      </w: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237B9E" w:rsidRPr="00B25AA0" w:rsidRDefault="00237B9E" w:rsidP="00EF3500">
      <w:pPr>
        <w:tabs>
          <w:tab w:val="left" w:pos="5025"/>
        </w:tabs>
        <w:rPr>
          <w:rFonts w:ascii="Comic Sans MS" w:eastAsia="Kozuka Gothic Pro H" w:hAnsi="Comic Sans MS"/>
          <w:sz w:val="32"/>
          <w:szCs w:val="32"/>
        </w:rPr>
      </w:pPr>
    </w:p>
    <w:p w:rsidR="00237B9E" w:rsidRPr="00B25AA0" w:rsidRDefault="0080457A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Components of physical fitness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4</w:t>
      </w: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EF3500" w:rsidRPr="00B25AA0" w:rsidRDefault="0080457A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Components of skill related fitness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 xml:space="preserve"> 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5</w:t>
      </w: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EF3500" w:rsidRPr="00B25AA0" w:rsidRDefault="0080457A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Heart rate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6</w:t>
      </w: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237B9E" w:rsidRPr="00B25AA0" w:rsidRDefault="0080457A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Principles of training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8</w:t>
      </w: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237B9E" w:rsidRPr="00B25AA0" w:rsidRDefault="00B601A4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 xml:space="preserve">Training methods 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9</w:t>
      </w:r>
    </w:p>
    <w:p w:rsidR="00237B9E" w:rsidRPr="00B25AA0" w:rsidRDefault="00237B9E" w:rsidP="00237B9E">
      <w:pPr>
        <w:tabs>
          <w:tab w:val="left" w:pos="5670"/>
        </w:tabs>
        <w:ind w:left="567"/>
        <w:rPr>
          <w:rFonts w:ascii="Comic Sans MS" w:eastAsia="Kozuka Gothic Pro H" w:hAnsi="Comic Sans MS"/>
          <w:color w:val="002060"/>
          <w:sz w:val="2"/>
          <w:szCs w:val="2"/>
        </w:rPr>
      </w:pPr>
    </w:p>
    <w:p w:rsidR="00237B9E" w:rsidRPr="00B25AA0" w:rsidRDefault="00B601A4" w:rsidP="00237B9E">
      <w:pPr>
        <w:tabs>
          <w:tab w:val="left" w:pos="5670"/>
        </w:tabs>
        <w:ind w:firstLine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Fitness testing</w:t>
      </w:r>
      <w:r w:rsidR="00947D3C"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14</w:t>
      </w:r>
    </w:p>
    <w:p w:rsidR="00B601A4" w:rsidRPr="00B25AA0" w:rsidRDefault="00B601A4" w:rsidP="00237B9E">
      <w:pPr>
        <w:tabs>
          <w:tab w:val="left" w:pos="5670"/>
        </w:tabs>
        <w:ind w:firstLine="567"/>
        <w:rPr>
          <w:rFonts w:ascii="Comic Sans MS" w:eastAsia="Kozuka Gothic Pro H" w:hAnsi="Comic Sans MS"/>
          <w:color w:val="002060"/>
          <w:sz w:val="32"/>
          <w:szCs w:val="32"/>
        </w:rPr>
      </w:pP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>Notes</w:t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</w:r>
      <w:r w:rsidRPr="00B25AA0">
        <w:rPr>
          <w:rFonts w:ascii="Comic Sans MS" w:eastAsia="Kozuka Gothic Pro H" w:hAnsi="Comic Sans MS"/>
          <w:color w:val="002060"/>
          <w:sz w:val="32"/>
          <w:szCs w:val="32"/>
        </w:rPr>
        <w:tab/>
        <w:t>16</w:t>
      </w:r>
    </w:p>
    <w:p w:rsidR="00EF3500" w:rsidRPr="00B25AA0" w:rsidRDefault="00EF3500" w:rsidP="00237B9E">
      <w:pPr>
        <w:tabs>
          <w:tab w:val="left" w:pos="5670"/>
        </w:tabs>
        <w:ind w:firstLine="567"/>
        <w:rPr>
          <w:rFonts w:ascii="Comic Sans MS" w:hAnsi="Comic Sans MS"/>
        </w:rPr>
      </w:pPr>
    </w:p>
    <w:p w:rsidR="00EF3500" w:rsidRPr="00B25AA0" w:rsidRDefault="00B25AA0" w:rsidP="004C138A">
      <w:pPr>
        <w:tabs>
          <w:tab w:val="left" w:pos="5025"/>
        </w:tabs>
        <w:rPr>
          <w:rFonts w:ascii="Comic Sans MS" w:hAnsi="Comic Sans MS"/>
        </w:rPr>
      </w:pPr>
      <w:r w:rsidRPr="00B25AA0">
        <w:rPr>
          <w:rFonts w:ascii="Comic Sans MS" w:hAnsi="Comic Sans MS"/>
          <w:noProof/>
          <w:color w:val="000000"/>
          <w:szCs w:val="17"/>
        </w:rPr>
        <w:drawing>
          <wp:anchor distT="0" distB="0" distL="114300" distR="114300" simplePos="0" relativeHeight="251631104" behindDoc="0" locked="0" layoutInCell="1" allowOverlap="1" wp14:anchorId="1FB3FAC4" wp14:editId="56A7EFEB">
            <wp:simplePos x="0" y="0"/>
            <wp:positionH relativeFrom="column">
              <wp:posOffset>3353960</wp:posOffset>
            </wp:positionH>
            <wp:positionV relativeFrom="paragraph">
              <wp:posOffset>92241</wp:posOffset>
            </wp:positionV>
            <wp:extent cx="2228850" cy="1424305"/>
            <wp:effectExtent l="19050" t="19050" r="19050" b="23495"/>
            <wp:wrapNone/>
            <wp:docPr id="41" name="Picture 41" descr="http://www.seatwave.com/filestore/SEASON/IMAGE/uci-track-cycling-world-championships-2008_002612_1_Main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eatwave.com/filestore/SEASON/IMAGE/uci-track-cycling-world-championships-2008_002612_1_MainPictur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24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EF3500" w:rsidRPr="00B25AA0" w:rsidRDefault="00EF3500" w:rsidP="004C138A">
      <w:pPr>
        <w:tabs>
          <w:tab w:val="left" w:pos="5025"/>
        </w:tabs>
        <w:rPr>
          <w:rFonts w:ascii="Comic Sans MS" w:hAnsi="Comic Sans MS"/>
        </w:rPr>
      </w:pPr>
    </w:p>
    <w:p w:rsidR="004C138A" w:rsidRPr="00B25AA0" w:rsidRDefault="003309BA" w:rsidP="004C138A">
      <w:pPr>
        <w:rPr>
          <w:rFonts w:ascii="Comic Sans MS" w:hAnsi="Comic Sans MS"/>
        </w:rPr>
      </w:pPr>
      <w:r w:rsidRPr="00B25AA0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F67125E" wp14:editId="10388228">
                <wp:simplePos x="0" y="0"/>
                <wp:positionH relativeFrom="column">
                  <wp:posOffset>3600450</wp:posOffset>
                </wp:positionH>
                <wp:positionV relativeFrom="paragraph">
                  <wp:posOffset>-247650</wp:posOffset>
                </wp:positionV>
                <wp:extent cx="1095375" cy="609600"/>
                <wp:effectExtent l="0" t="0" r="0" b="635"/>
                <wp:wrapNone/>
                <wp:docPr id="7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8664C1">
                            <w:pPr>
                              <w:pStyle w:val="Heading2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125E" id="Text Box 47" o:spid="_x0000_s1033" type="#_x0000_t202" style="position:absolute;margin-left:283.5pt;margin-top:-19.5pt;width:86.25pt;height:4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Hvuw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" filled="f" stroked="f">
                <v:textbox>
                  <w:txbxContent>
                    <w:p w:rsidR="00A87FF1" w:rsidRPr="00144E22" w:rsidRDefault="00A87FF1" w:rsidP="008664C1">
                      <w:pPr>
                        <w:pStyle w:val="Heading2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2E6027C" wp14:editId="2CFA339A">
                <wp:simplePos x="0" y="0"/>
                <wp:positionH relativeFrom="column">
                  <wp:posOffset>-514350</wp:posOffset>
                </wp:positionH>
                <wp:positionV relativeFrom="paragraph">
                  <wp:posOffset>57150</wp:posOffset>
                </wp:positionV>
                <wp:extent cx="3371850" cy="485775"/>
                <wp:effectExtent l="0" t="0" r="0" b="635"/>
                <wp:wrapNone/>
                <wp:docPr id="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5E74C5" w:rsidRDefault="00A87FF1" w:rsidP="002D32C6">
                            <w:pPr>
                              <w:jc w:val="center"/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E74C5"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Learning aim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027C" id="Text Box 45" o:spid="_x0000_s1034" type="#_x0000_t202" style="position:absolute;margin-left:-40.5pt;margin-top:4.5pt;width:265.5pt;height:38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" filled="f" stroked="f">
                <v:textbox>
                  <w:txbxContent>
                    <w:p w:rsidR="00A87FF1" w:rsidRPr="005E74C5" w:rsidRDefault="00A87FF1" w:rsidP="002D32C6">
                      <w:pPr>
                        <w:jc w:val="center"/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E74C5">
                        <w:rPr>
                          <w:rFonts w:ascii="Comic Sans MS" w:eastAsia="Kozuka Gothic Pro H" w:hAnsi="Comic Sans MS"/>
                          <w:color w:val="FFFFFF" w:themeColor="background1"/>
                          <w:sz w:val="36"/>
                          <w:szCs w:val="36"/>
                        </w:rPr>
                        <w:t>Learning aim A</w:t>
                      </w: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59A6BA5" wp14:editId="60206478">
                <wp:simplePos x="0" y="0"/>
                <wp:positionH relativeFrom="column">
                  <wp:posOffset>3533775</wp:posOffset>
                </wp:positionH>
                <wp:positionV relativeFrom="paragraph">
                  <wp:posOffset>310515</wp:posOffset>
                </wp:positionV>
                <wp:extent cx="352425" cy="342900"/>
                <wp:effectExtent l="0" t="0" r="0" b="4445"/>
                <wp:wrapNone/>
                <wp:docPr id="7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FC14" id="Rectangle 29" o:spid="_x0000_s1026" style="position:absolute;margin-left:278.25pt;margin-top:24.45pt;width:27.75pt;height:27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WBgg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" fillcolor="#969696" stroked="f" strokecolor="#0c0"/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5BB2D07" wp14:editId="08BB52CB">
                <wp:simplePos x="0" y="0"/>
                <wp:positionH relativeFrom="column">
                  <wp:posOffset>3876675</wp:posOffset>
                </wp:positionH>
                <wp:positionV relativeFrom="paragraph">
                  <wp:posOffset>-146685</wp:posOffset>
                </wp:positionV>
                <wp:extent cx="571500" cy="457200"/>
                <wp:effectExtent l="0" t="0" r="0" b="4445"/>
                <wp:wrapNone/>
                <wp:docPr id="7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5EC2" id="Rectangle 30" o:spid="_x0000_s1026" style="position:absolute;margin-left:305.25pt;margin-top:-11.55pt;width:45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" fillcolor="navy" stroked="f" strokecolor="#0c0"/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563E2C8" wp14:editId="33FFCC81">
                <wp:simplePos x="0" y="0"/>
                <wp:positionH relativeFrom="column">
                  <wp:posOffset>3190875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0" t="0" r="0" b="4445"/>
                <wp:wrapNone/>
                <wp:docPr id="7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626E6" id="Rectangle 26" o:spid="_x0000_s1026" style="position:absolute;margin-left:251.25pt;margin-top:24.45pt;width:27pt;height:27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" fillcolor="blue" stroked="f" strokecolor="#0c0"/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7552D07" wp14:editId="19AD6047">
                <wp:simplePos x="0" y="0"/>
                <wp:positionH relativeFrom="column">
                  <wp:posOffset>3200400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7715E" id="Rectangle 28" o:spid="_x0000_s1026" style="position:absolute;margin-left:252pt;margin-top:-2.55pt;width:27pt;height:2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" fillcolor="#969696" stroked="f" strokecolor="#0c0"/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B534BA7" wp14:editId="358A0090">
                <wp:simplePos x="0" y="0"/>
                <wp:positionH relativeFrom="column">
                  <wp:posOffset>2857500</wp:posOffset>
                </wp:positionH>
                <wp:positionV relativeFrom="paragraph">
                  <wp:posOffset>-32385</wp:posOffset>
                </wp:positionV>
                <wp:extent cx="342900" cy="342900"/>
                <wp:effectExtent l="0" t="0" r="0" b="4445"/>
                <wp:wrapNone/>
                <wp:docPr id="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EA42C" id="Rectangle 25" o:spid="_x0000_s1026" style="position:absolute;margin-left:225pt;margin-top:-2.55pt;width:27pt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" fillcolor="blue" stroked="f" strokecolor="#0c0"/>
            </w:pict>
          </mc:Fallback>
        </mc:AlternateContent>
      </w: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A446550" wp14:editId="7CEF6F19">
                <wp:simplePos x="0" y="0"/>
                <wp:positionH relativeFrom="column">
                  <wp:posOffset>-581025</wp:posOffset>
                </wp:positionH>
                <wp:positionV relativeFrom="paragraph">
                  <wp:posOffset>-32385</wp:posOffset>
                </wp:positionV>
                <wp:extent cx="4114800" cy="685800"/>
                <wp:effectExtent l="0" t="0" r="0" b="4445"/>
                <wp:wrapNone/>
                <wp:docPr id="6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BFA75" id="Rectangle 24" o:spid="_x0000_s1026" style="position:absolute;margin-left:-45.75pt;margin-top:-2.55pt;width:324pt;height:54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" fillcolor="navy" stroked="f"/>
            </w:pict>
          </mc:Fallback>
        </mc:AlternateContent>
      </w:r>
    </w:p>
    <w:p w:rsidR="004C138A" w:rsidRPr="00B25AA0" w:rsidRDefault="004C138A" w:rsidP="004C138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:rsidR="004C138A" w:rsidRPr="00B25AA0" w:rsidRDefault="003309BA" w:rsidP="004C138A">
      <w:pPr>
        <w:rPr>
          <w:rFonts w:ascii="Comic Sans MS" w:hAnsi="Comic Sans MS"/>
        </w:rPr>
      </w:pPr>
      <w:r w:rsidRPr="00B25AA0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30BC8B6" wp14:editId="161FB035">
                <wp:simplePos x="0" y="0"/>
                <wp:positionH relativeFrom="column">
                  <wp:posOffset>3533775</wp:posOffset>
                </wp:positionH>
                <wp:positionV relativeFrom="paragraph">
                  <wp:posOffset>154940</wp:posOffset>
                </wp:positionV>
                <wp:extent cx="352425" cy="342900"/>
                <wp:effectExtent l="0" t="0" r="0" b="4445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F7112" id="Rectangle 27" o:spid="_x0000_s1026" style="position:absolute;margin-left:278.25pt;margin-top:12.2pt;width:27.75pt;height:27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" fillcolor="blue" stroked="f" strokecolor="#0c0"/>
            </w:pict>
          </mc:Fallback>
        </mc:AlternateContent>
      </w:r>
      <w:r w:rsidRPr="00B25AA0">
        <w:rPr>
          <w:rFonts w:ascii="Comic Sans MS" w:hAnsi="Comic Sans MS" w:cs="Arial"/>
          <w:b/>
          <w:bCs/>
          <w:noProof/>
          <w:color w:val="336600"/>
          <w:sz w:val="20"/>
          <w:szCs w:val="17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8B79CAC" wp14:editId="17024DE6">
                <wp:simplePos x="0" y="0"/>
                <wp:positionH relativeFrom="column">
                  <wp:posOffset>4497705</wp:posOffset>
                </wp:positionH>
                <wp:positionV relativeFrom="paragraph">
                  <wp:posOffset>154940</wp:posOffset>
                </wp:positionV>
                <wp:extent cx="1028700" cy="457200"/>
                <wp:effectExtent l="1905" t="0" r="0" b="4445"/>
                <wp:wrapNone/>
                <wp:docPr id="6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Default="00A87FF1" w:rsidP="004C138A">
                            <w:pPr>
                              <w:pStyle w:val="Heading2"/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9CAC" id="Text Box 34" o:spid="_x0000_s1035" type="#_x0000_t202" style="position:absolute;margin-left:354.15pt;margin-top:12.2pt;width:81pt;height:3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gR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" filled="f" stroked="f">
                <v:textbox>
                  <w:txbxContent>
                    <w:p w:rsidR="00A87FF1" w:rsidRDefault="00A87FF1" w:rsidP="004C138A">
                      <w:pPr>
                        <w:pStyle w:val="Heading2"/>
                      </w:pPr>
                      <w: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4C138A" w:rsidRPr="00B25AA0" w:rsidRDefault="004C138A" w:rsidP="004C138A">
      <w:pPr>
        <w:pStyle w:val="NormalWeb"/>
        <w:tabs>
          <w:tab w:val="left" w:pos="4680"/>
        </w:tabs>
        <w:ind w:right="3626"/>
        <w:jc w:val="both"/>
        <w:rPr>
          <w:rFonts w:ascii="Comic Sans MS" w:hAnsi="Comic Sans MS"/>
          <w:color w:val="000000"/>
          <w:szCs w:val="17"/>
        </w:rPr>
      </w:pPr>
    </w:p>
    <w:p w:rsidR="009E6CA0" w:rsidRPr="00B25AA0" w:rsidRDefault="00A03599" w:rsidP="00915249">
      <w:pPr>
        <w:rPr>
          <w:rFonts w:ascii="Comic Sans MS" w:hAnsi="Comic Sans MS" w:cs="Arial"/>
          <w:b/>
          <w:sz w:val="32"/>
          <w:u w:val="single"/>
        </w:rPr>
      </w:pPr>
      <w:r w:rsidRPr="00B25AA0">
        <w:rPr>
          <w:rFonts w:ascii="Comic Sans MS" w:hAnsi="Comic Sans MS" w:cs="Arial"/>
          <w:b/>
          <w:sz w:val="32"/>
          <w:u w:val="single"/>
        </w:rPr>
        <w:t xml:space="preserve">Learning aim A: Know about the </w:t>
      </w:r>
    </w:p>
    <w:p w:rsidR="009E6CA0" w:rsidRPr="00B25AA0" w:rsidRDefault="00A03599" w:rsidP="00915249">
      <w:pPr>
        <w:rPr>
          <w:rFonts w:ascii="Comic Sans MS" w:hAnsi="Comic Sans MS" w:cs="Arial"/>
          <w:b/>
          <w:sz w:val="32"/>
          <w:u w:val="single"/>
        </w:rPr>
      </w:pPr>
      <w:proofErr w:type="gramStart"/>
      <w:r w:rsidRPr="00B25AA0">
        <w:rPr>
          <w:rFonts w:ascii="Comic Sans MS" w:hAnsi="Comic Sans MS" w:cs="Arial"/>
          <w:b/>
          <w:sz w:val="32"/>
          <w:u w:val="single"/>
        </w:rPr>
        <w:t>components</w:t>
      </w:r>
      <w:proofErr w:type="gramEnd"/>
      <w:r w:rsidRPr="00B25AA0">
        <w:rPr>
          <w:rFonts w:ascii="Comic Sans MS" w:hAnsi="Comic Sans MS" w:cs="Arial"/>
          <w:b/>
          <w:sz w:val="32"/>
          <w:u w:val="single"/>
        </w:rPr>
        <w:t xml:space="preserve"> of fitness and the </w:t>
      </w:r>
    </w:p>
    <w:p w:rsidR="00365E69" w:rsidRPr="00B25AA0" w:rsidRDefault="00A03599" w:rsidP="00915249">
      <w:pPr>
        <w:rPr>
          <w:rFonts w:ascii="Comic Sans MS" w:hAnsi="Comic Sans MS" w:cs="Arial"/>
          <w:b/>
          <w:sz w:val="32"/>
          <w:u w:val="single"/>
        </w:rPr>
      </w:pPr>
      <w:proofErr w:type="gramStart"/>
      <w:r w:rsidRPr="00B25AA0">
        <w:rPr>
          <w:rFonts w:ascii="Comic Sans MS" w:hAnsi="Comic Sans MS" w:cs="Arial"/>
          <w:b/>
          <w:sz w:val="32"/>
          <w:u w:val="single"/>
        </w:rPr>
        <w:t>principles</w:t>
      </w:r>
      <w:proofErr w:type="gramEnd"/>
      <w:r w:rsidRPr="00B25AA0">
        <w:rPr>
          <w:rFonts w:ascii="Comic Sans MS" w:hAnsi="Comic Sans MS" w:cs="Arial"/>
          <w:b/>
          <w:sz w:val="32"/>
          <w:u w:val="single"/>
        </w:rPr>
        <w:t xml:space="preserve"> of training</w:t>
      </w:r>
    </w:p>
    <w:p w:rsidR="00A03599" w:rsidRPr="00B25AA0" w:rsidRDefault="00A03599" w:rsidP="00915249">
      <w:pPr>
        <w:rPr>
          <w:rFonts w:ascii="Comic Sans MS" w:hAnsi="Comic Sans MS" w:cs="Arial"/>
          <w:u w:val="single"/>
        </w:rPr>
      </w:pPr>
    </w:p>
    <w:p w:rsidR="00A03599" w:rsidRPr="00B25AA0" w:rsidRDefault="00A03599" w:rsidP="00915249">
      <w:pPr>
        <w:rPr>
          <w:rFonts w:ascii="Comic Sans MS" w:hAnsi="Comic Sans MS" w:cs="Arial"/>
          <w:u w:val="single"/>
        </w:rPr>
      </w:pPr>
    </w:p>
    <w:p w:rsidR="00A03599" w:rsidRPr="00B25AA0" w:rsidRDefault="00A03599" w:rsidP="00915249">
      <w:pPr>
        <w:rPr>
          <w:rFonts w:ascii="Comic Sans MS" w:hAnsi="Comic Sans MS" w:cs="Arial"/>
          <w:i/>
          <w:sz w:val="28"/>
          <w:u w:val="single"/>
        </w:rPr>
      </w:pPr>
      <w:r w:rsidRPr="00B25AA0">
        <w:rPr>
          <w:rFonts w:ascii="Comic Sans MS" w:hAnsi="Comic Sans MS" w:cs="Arial"/>
          <w:i/>
          <w:sz w:val="28"/>
          <w:u w:val="single"/>
        </w:rPr>
        <w:t xml:space="preserve">Components of </w:t>
      </w:r>
      <w:r w:rsidR="00761F1C" w:rsidRPr="00B25AA0">
        <w:rPr>
          <w:rFonts w:ascii="Comic Sans MS" w:hAnsi="Comic Sans MS" w:cs="Arial"/>
          <w:b/>
          <w:i/>
          <w:sz w:val="28"/>
          <w:u w:val="single"/>
        </w:rPr>
        <w:t>PHYSICAL</w:t>
      </w:r>
      <w:r w:rsidRPr="00B25AA0">
        <w:rPr>
          <w:rFonts w:ascii="Comic Sans MS" w:hAnsi="Comic Sans MS" w:cs="Arial"/>
          <w:b/>
          <w:i/>
          <w:sz w:val="28"/>
          <w:u w:val="single"/>
        </w:rPr>
        <w:t xml:space="preserve"> </w:t>
      </w:r>
      <w:r w:rsidRPr="00B25AA0">
        <w:rPr>
          <w:rFonts w:ascii="Comic Sans MS" w:hAnsi="Comic Sans MS" w:cs="Arial"/>
          <w:i/>
          <w:sz w:val="28"/>
          <w:u w:val="single"/>
        </w:rPr>
        <w:t>fitness:</w:t>
      </w:r>
    </w:p>
    <w:p w:rsidR="00A03599" w:rsidRDefault="00F71249" w:rsidP="00915249">
      <w:pPr>
        <w:rPr>
          <w:rFonts w:ascii="Arial" w:hAnsi="Arial" w:cs="Arial"/>
          <w:i/>
          <w:u w:val="single"/>
        </w:rPr>
      </w:pPr>
      <w:r>
        <w:rPr>
          <w:noProof/>
        </w:rPr>
        <w:drawing>
          <wp:inline distT="0" distB="0" distL="0" distR="0" wp14:anchorId="65360B4B" wp14:editId="655C34E1">
            <wp:extent cx="5731510" cy="3180498"/>
            <wp:effectExtent l="0" t="0" r="0" b="1270"/>
            <wp:docPr id="176" name="Diagram 1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71249" w:rsidRDefault="00F71249" w:rsidP="00915249">
      <w:pPr>
        <w:rPr>
          <w:rFonts w:ascii="Arial" w:hAnsi="Arial" w:cs="Arial"/>
          <w:i/>
          <w:u w:val="single"/>
        </w:rPr>
      </w:pPr>
    </w:p>
    <w:tbl>
      <w:tblPr>
        <w:tblStyle w:val="ColorfulGrid-Accent1"/>
        <w:tblW w:w="0" w:type="auto"/>
        <w:tblLook w:val="04A0" w:firstRow="1" w:lastRow="0" w:firstColumn="1" w:lastColumn="0" w:noHBand="0" w:noVBand="1"/>
      </w:tblPr>
      <w:tblGrid>
        <w:gridCol w:w="4514"/>
        <w:gridCol w:w="4512"/>
      </w:tblGrid>
      <w:tr w:rsidR="00F71249" w:rsidRPr="00B25AA0" w:rsidTr="00F71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Component of physical fitness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  <w:color w:val="FFFFFF" w:themeColor="background1"/>
              </w:rPr>
              <w:t xml:space="preserve">Definition </w:t>
            </w:r>
          </w:p>
        </w:tc>
      </w:tr>
      <w:tr w:rsidR="00F71249" w:rsidRPr="00B25AA0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Aerobic Endurance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auto"/>
              </w:rPr>
            </w:pPr>
            <w:r w:rsidRPr="00B25AA0">
              <w:rPr>
                <w:rFonts w:ascii="Comic Sans MS" w:hAnsi="Comic Sans MS" w:cs="Arial"/>
                <w:color w:val="auto"/>
              </w:rPr>
              <w:t>It is the ability of the cardio-respiratory system to efficiently supply nutrients and oxygen to working muscles during sustained physical activity</w:t>
            </w:r>
          </w:p>
          <w:p w:rsidR="00F71249" w:rsidRPr="00B25AA0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</w:p>
        </w:tc>
      </w:tr>
      <w:tr w:rsidR="00F71249" w:rsidRPr="00B25AA0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lastRenderedPageBreak/>
              <w:t xml:space="preserve">Muscular Endurance 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The ability of the muscular system to work efficiently, where a muscle can continue contracting over a period of time against a light to moderate fixed resistance load</w:t>
            </w:r>
          </w:p>
        </w:tc>
      </w:tr>
      <w:tr w:rsidR="00F71249" w:rsidRPr="00B25AA0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 xml:space="preserve">Flexibility 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Having an adequate range of motion in all joints of the body; the ability to move a joint fluidly through its complete range of movement</w:t>
            </w:r>
          </w:p>
        </w:tc>
      </w:tr>
      <w:tr w:rsidR="00F71249" w:rsidRPr="00B25AA0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Speed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Distance divided by the time taken</w:t>
            </w:r>
          </w:p>
        </w:tc>
      </w:tr>
      <w:tr w:rsidR="00F71249" w:rsidRPr="00B25AA0" w:rsidTr="00F71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Muscular Strength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The maximum force (in kg or N) that can be generated by a muscle or muscle group</w:t>
            </w:r>
          </w:p>
        </w:tc>
      </w:tr>
      <w:tr w:rsidR="00F71249" w:rsidRPr="00B25AA0" w:rsidTr="00F71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F71249" w:rsidRPr="00B25AA0" w:rsidRDefault="00F71249" w:rsidP="00F71249">
            <w:pPr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 xml:space="preserve">Body Composition </w:t>
            </w:r>
          </w:p>
        </w:tc>
        <w:tc>
          <w:tcPr>
            <w:tcW w:w="4621" w:type="dxa"/>
          </w:tcPr>
          <w:p w:rsidR="00F71249" w:rsidRPr="00B25AA0" w:rsidRDefault="00F71249" w:rsidP="00F712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25AA0">
              <w:rPr>
                <w:rFonts w:ascii="Comic Sans MS" w:hAnsi="Comic Sans MS" w:cs="Arial"/>
              </w:rPr>
              <w:t>The relative ratio of fat mass to fat-free mass (vital organs, muscle, bone) in the body</w:t>
            </w:r>
          </w:p>
        </w:tc>
      </w:tr>
    </w:tbl>
    <w:p w:rsidR="00F71249" w:rsidRPr="00B25AA0" w:rsidRDefault="00F71249" w:rsidP="00F71249">
      <w:pPr>
        <w:rPr>
          <w:rFonts w:ascii="Comic Sans MS" w:hAnsi="Comic Sans MS" w:cs="Arial"/>
        </w:rPr>
      </w:pPr>
    </w:p>
    <w:p w:rsidR="00F71249" w:rsidRPr="00B25AA0" w:rsidRDefault="00F71249" w:rsidP="00F71249">
      <w:pPr>
        <w:rPr>
          <w:rFonts w:ascii="Comic Sans MS" w:hAnsi="Comic Sans MS" w:cs="Arial"/>
        </w:rPr>
      </w:pPr>
    </w:p>
    <w:p w:rsidR="00A03599" w:rsidRPr="00B25AA0" w:rsidRDefault="00761F1C" w:rsidP="00F71249">
      <w:pPr>
        <w:rPr>
          <w:rFonts w:ascii="Comic Sans MS" w:hAnsi="Comic Sans MS" w:cs="Arial"/>
          <w:i/>
          <w:sz w:val="28"/>
          <w:u w:val="single"/>
        </w:rPr>
      </w:pPr>
      <w:r w:rsidRPr="00B25AA0">
        <w:rPr>
          <w:rFonts w:ascii="Comic Sans MS" w:hAnsi="Comic Sans MS" w:cs="Arial"/>
          <w:i/>
          <w:sz w:val="28"/>
          <w:u w:val="single"/>
        </w:rPr>
        <w:t xml:space="preserve">Components of </w:t>
      </w:r>
      <w:r w:rsidRPr="00B25AA0">
        <w:rPr>
          <w:rFonts w:ascii="Comic Sans MS" w:hAnsi="Comic Sans MS" w:cs="Arial"/>
          <w:b/>
          <w:i/>
          <w:sz w:val="28"/>
          <w:u w:val="single"/>
        </w:rPr>
        <w:t>SKILL RELATED</w:t>
      </w:r>
      <w:r w:rsidRPr="00B25AA0">
        <w:rPr>
          <w:rFonts w:ascii="Comic Sans MS" w:hAnsi="Comic Sans MS" w:cs="Arial"/>
          <w:i/>
          <w:sz w:val="28"/>
          <w:u w:val="single"/>
        </w:rPr>
        <w:t xml:space="preserve"> fitness:</w:t>
      </w:r>
    </w:p>
    <w:p w:rsidR="00761F1C" w:rsidRPr="00B25AA0" w:rsidRDefault="00761F1C" w:rsidP="00F71249">
      <w:pPr>
        <w:rPr>
          <w:rFonts w:ascii="Comic Sans MS" w:hAnsi="Comic Sans MS" w:cs="Arial"/>
          <w:i/>
          <w:u w:val="single"/>
        </w:rPr>
      </w:pPr>
    </w:p>
    <w:p w:rsidR="00761F1C" w:rsidRPr="00B25AA0" w:rsidRDefault="00761F1C" w:rsidP="00761F1C">
      <w:pPr>
        <w:pStyle w:val="NormalWeb"/>
        <w:spacing w:before="216" w:beforeAutospacing="0" w:after="0" w:afterAutospacing="0"/>
        <w:textAlignment w:val="baseline"/>
        <w:rPr>
          <w:rFonts w:ascii="Comic Sans MS" w:hAnsi="Comic Sans MS"/>
        </w:rPr>
      </w:pPr>
      <w:r w:rsidRPr="00B25AA0">
        <w:rPr>
          <w:rFonts w:ascii="Comic Sans MS" w:hAnsi="Comic Sans MS" w:cs="Arial"/>
          <w:color w:val="FF0000"/>
        </w:rPr>
        <w:t xml:space="preserve">Agility: </w:t>
      </w:r>
      <w:r w:rsidRPr="00B25AA0">
        <w:rPr>
          <w:rFonts w:ascii="Comic Sans MS" w:eastAsiaTheme="minorEastAsia" w:hAnsi="Comic Sans MS" w:cs="Arial"/>
          <w:color w:val="000000" w:themeColor="text1"/>
          <w:kern w:val="24"/>
          <w:szCs w:val="36"/>
        </w:rPr>
        <w:t>Combination of speed and coordination which allows the body to change direction and body position at speed.</w:t>
      </w:r>
    </w:p>
    <w:p w:rsidR="00761F1C" w:rsidRPr="00B25AA0" w:rsidRDefault="00761F1C" w:rsidP="00F71249">
      <w:pPr>
        <w:rPr>
          <w:rFonts w:ascii="Comic Sans MS" w:hAnsi="Comic Sans MS" w:cs="Arial"/>
          <w:color w:val="FF0000"/>
          <w:sz w:val="24"/>
        </w:rPr>
      </w:pPr>
    </w:p>
    <w:p w:rsidR="00761F1C" w:rsidRPr="00B25AA0" w:rsidRDefault="00761F1C" w:rsidP="00F71249">
      <w:pPr>
        <w:rPr>
          <w:rFonts w:ascii="Comic Sans MS" w:hAnsi="Comic Sans MS" w:cs="Arial"/>
        </w:rPr>
      </w:pPr>
    </w:p>
    <w:p w:rsidR="00761F1C" w:rsidRPr="00B25AA0" w:rsidRDefault="00761F1C" w:rsidP="00761F1C">
      <w:pPr>
        <w:pStyle w:val="NormalWeb"/>
        <w:spacing w:before="149" w:beforeAutospacing="0" w:after="0" w:afterAutospacing="0"/>
        <w:ind w:left="547" w:hanging="547"/>
        <w:textAlignment w:val="baseline"/>
        <w:rPr>
          <w:rFonts w:ascii="Comic Sans MS" w:hAnsi="Comic Sans MS"/>
        </w:rPr>
      </w:pPr>
      <w:r w:rsidRPr="00B25AA0">
        <w:rPr>
          <w:rFonts w:ascii="Comic Sans MS" w:hAnsi="Comic Sans MS" w:cs="Arial"/>
          <w:color w:val="0070C0"/>
        </w:rPr>
        <w:t xml:space="preserve">Balance: </w:t>
      </w:r>
      <w:r w:rsidRPr="00B25AA0">
        <w:rPr>
          <w:rFonts w:ascii="Comic Sans MS" w:eastAsiaTheme="minorEastAsia" w:hAnsi="Comic Sans MS" w:cstheme="minorBidi"/>
          <w:color w:val="000000" w:themeColor="text1"/>
          <w:szCs w:val="62"/>
        </w:rPr>
        <w:t>A</w:t>
      </w:r>
      <w:r w:rsidRPr="00B25AA0">
        <w:rPr>
          <w:rFonts w:ascii="Comic Sans MS" w:eastAsiaTheme="minorEastAsia" w:hAnsi="Comic Sans MS" w:cs="Arial"/>
          <w:color w:val="000000" w:themeColor="text1"/>
          <w:szCs w:val="62"/>
        </w:rPr>
        <w:t>bility to maintain a centre of mass over a base support</w:t>
      </w:r>
    </w:p>
    <w:p w:rsidR="00761F1C" w:rsidRPr="00B25AA0" w:rsidRDefault="00761F1C" w:rsidP="00F71249">
      <w:pPr>
        <w:rPr>
          <w:rFonts w:ascii="Comic Sans MS" w:hAnsi="Comic Sans MS" w:cs="Arial"/>
          <w:color w:val="0070C0"/>
        </w:rPr>
      </w:pPr>
    </w:p>
    <w:p w:rsidR="00761F1C" w:rsidRPr="00B25AA0" w:rsidRDefault="00761F1C" w:rsidP="00F71249">
      <w:pPr>
        <w:rPr>
          <w:rFonts w:ascii="Comic Sans MS" w:hAnsi="Comic Sans MS" w:cs="Arial"/>
        </w:rPr>
      </w:pPr>
    </w:p>
    <w:p w:rsidR="00761F1C" w:rsidRPr="00B25AA0" w:rsidRDefault="00761F1C" w:rsidP="00F71249">
      <w:pPr>
        <w:rPr>
          <w:rFonts w:ascii="Comic Sans MS" w:hAnsi="Comic Sans MS" w:cs="Arial"/>
          <w:color w:val="00B050"/>
        </w:rPr>
      </w:pPr>
      <w:r w:rsidRPr="00B25AA0">
        <w:rPr>
          <w:rFonts w:ascii="Comic Sans MS" w:hAnsi="Comic Sans MS" w:cs="Arial"/>
          <w:color w:val="00B050"/>
        </w:rPr>
        <w:t xml:space="preserve">Coordination: </w:t>
      </w:r>
      <w:r w:rsidRPr="00B25AA0">
        <w:rPr>
          <w:rFonts w:ascii="Comic Sans MS" w:hAnsi="Comic Sans MS" w:cs="Arial"/>
          <w:color w:val="000000" w:themeColor="text1"/>
          <w:sz w:val="24"/>
          <w:szCs w:val="56"/>
        </w:rPr>
        <w:t>The smooth flow of movement needed to perform a motor task efficiently and accurately</w:t>
      </w:r>
    </w:p>
    <w:p w:rsidR="00761F1C" w:rsidRPr="00B25AA0" w:rsidRDefault="00761F1C" w:rsidP="00F71249">
      <w:pPr>
        <w:rPr>
          <w:rFonts w:ascii="Comic Sans MS" w:hAnsi="Comic Sans MS" w:cs="Arial"/>
        </w:rPr>
      </w:pPr>
    </w:p>
    <w:p w:rsidR="00761F1C" w:rsidRPr="00B25AA0" w:rsidRDefault="00761F1C" w:rsidP="00F71249">
      <w:pPr>
        <w:rPr>
          <w:rFonts w:ascii="Comic Sans MS" w:hAnsi="Comic Sans MS" w:cs="Arial"/>
          <w:color w:val="7030A0"/>
        </w:rPr>
      </w:pPr>
      <w:r w:rsidRPr="00B25AA0">
        <w:rPr>
          <w:rFonts w:ascii="Comic Sans MS" w:hAnsi="Comic Sans MS" w:cs="Arial"/>
          <w:color w:val="7030A0"/>
        </w:rPr>
        <w:t xml:space="preserve">Power: </w:t>
      </w:r>
      <w:r w:rsidRPr="00B25AA0">
        <w:rPr>
          <w:rFonts w:ascii="Comic Sans MS" w:hAnsi="Comic Sans MS" w:cs="Arial"/>
        </w:rPr>
        <w:t xml:space="preserve">The product of strength and speed </w:t>
      </w:r>
    </w:p>
    <w:p w:rsidR="00761F1C" w:rsidRPr="00B25AA0" w:rsidRDefault="00761F1C" w:rsidP="00F71249">
      <w:pPr>
        <w:rPr>
          <w:rFonts w:ascii="Comic Sans MS" w:hAnsi="Comic Sans MS" w:cs="Arial"/>
        </w:rPr>
      </w:pPr>
    </w:p>
    <w:p w:rsidR="00761F1C" w:rsidRPr="00B25AA0" w:rsidRDefault="00761F1C" w:rsidP="00F71249">
      <w:pPr>
        <w:rPr>
          <w:rFonts w:ascii="Comic Sans MS" w:hAnsi="Comic Sans MS" w:cs="Arial"/>
        </w:rPr>
      </w:pPr>
      <w:r w:rsidRPr="00B25AA0">
        <w:rPr>
          <w:rFonts w:ascii="Comic Sans MS" w:hAnsi="Comic Sans MS" w:cs="Arial"/>
          <w:color w:val="FFC000"/>
        </w:rPr>
        <w:t xml:space="preserve">Reaction time: </w:t>
      </w:r>
      <w:r w:rsidRPr="00B25AA0">
        <w:rPr>
          <w:rFonts w:ascii="Comic Sans MS" w:hAnsi="Comic Sans MS" w:cs="Arial"/>
        </w:rPr>
        <w:t xml:space="preserve">The time taken for a sports performer to respond to a stimulus and the initiation of their response. </w:t>
      </w:r>
    </w:p>
    <w:p w:rsidR="00B25AA0" w:rsidRDefault="00B25AA0" w:rsidP="00F71249">
      <w:pPr>
        <w:rPr>
          <w:rFonts w:ascii="Comic Sans MS" w:hAnsi="Comic Sans MS" w:cs="Arial"/>
        </w:rPr>
      </w:pPr>
    </w:p>
    <w:p w:rsidR="00761F1C" w:rsidRPr="00B25AA0" w:rsidRDefault="00761F1C" w:rsidP="00F71249">
      <w:pPr>
        <w:rPr>
          <w:rFonts w:ascii="Comic Sans MS" w:hAnsi="Comic Sans MS" w:cs="Arial"/>
          <w:sz w:val="28"/>
        </w:rPr>
      </w:pPr>
      <w:r w:rsidRPr="00B25AA0">
        <w:rPr>
          <w:rFonts w:ascii="Comic Sans MS" w:hAnsi="Comic Sans MS" w:cs="Arial"/>
          <w:sz w:val="28"/>
        </w:rPr>
        <w:t>Why fitness components are important for successful participation:</w:t>
      </w:r>
    </w:p>
    <w:p w:rsidR="00761F1C" w:rsidRPr="00B25AA0" w:rsidRDefault="00761F1C" w:rsidP="00761F1C">
      <w:pPr>
        <w:pStyle w:val="ListParagraph"/>
        <w:numPr>
          <w:ilvl w:val="0"/>
          <w:numId w:val="19"/>
        </w:numPr>
        <w:rPr>
          <w:rFonts w:ascii="Comic Sans MS" w:hAnsi="Comic Sans MS" w:cs="Arial"/>
          <w:sz w:val="28"/>
        </w:rPr>
      </w:pPr>
      <w:r w:rsidRPr="00B25AA0">
        <w:rPr>
          <w:rFonts w:ascii="Comic Sans MS" w:hAnsi="Comic Sans MS" w:cs="Arial"/>
          <w:sz w:val="24"/>
        </w:rPr>
        <w:t>Being able to successfully meet the physical demands of sport</w:t>
      </w:r>
    </w:p>
    <w:p w:rsidR="00761F1C" w:rsidRPr="00B25AA0" w:rsidRDefault="00761F1C" w:rsidP="00761F1C">
      <w:pPr>
        <w:pStyle w:val="ListParagraph"/>
        <w:numPr>
          <w:ilvl w:val="0"/>
          <w:numId w:val="19"/>
        </w:numPr>
        <w:rPr>
          <w:rFonts w:ascii="Comic Sans MS" w:hAnsi="Comic Sans MS" w:cs="Arial"/>
          <w:sz w:val="28"/>
        </w:rPr>
      </w:pPr>
      <w:r w:rsidRPr="00B25AA0">
        <w:rPr>
          <w:rFonts w:ascii="Comic Sans MS" w:hAnsi="Comic Sans MS" w:cs="Arial"/>
          <w:sz w:val="24"/>
        </w:rPr>
        <w:t>Being able to successfully meet the skill related demands of sport</w:t>
      </w:r>
    </w:p>
    <w:p w:rsidR="00761F1C" w:rsidRPr="00B25AA0" w:rsidRDefault="00761F1C" w:rsidP="00761F1C">
      <w:pPr>
        <w:pStyle w:val="ListParagraph"/>
        <w:numPr>
          <w:ilvl w:val="0"/>
          <w:numId w:val="19"/>
        </w:numPr>
        <w:rPr>
          <w:rFonts w:ascii="Comic Sans MS" w:hAnsi="Comic Sans MS" w:cs="Arial"/>
          <w:sz w:val="28"/>
        </w:rPr>
      </w:pPr>
      <w:r w:rsidRPr="00B25AA0">
        <w:rPr>
          <w:rFonts w:ascii="Comic Sans MS" w:hAnsi="Comic Sans MS" w:cs="Arial"/>
          <w:sz w:val="24"/>
        </w:rPr>
        <w:t xml:space="preserve">Being able to perform efficiently </w:t>
      </w:r>
    </w:p>
    <w:p w:rsidR="00CA5F99" w:rsidRPr="00B25AA0" w:rsidRDefault="00CA5F99" w:rsidP="00761F1C">
      <w:pPr>
        <w:pStyle w:val="ListParagraph"/>
        <w:numPr>
          <w:ilvl w:val="0"/>
          <w:numId w:val="19"/>
        </w:numPr>
        <w:rPr>
          <w:rFonts w:ascii="Comic Sans MS" w:hAnsi="Comic Sans MS" w:cs="Arial"/>
          <w:sz w:val="28"/>
        </w:rPr>
      </w:pPr>
      <w:r w:rsidRPr="00B25AA0">
        <w:rPr>
          <w:rFonts w:ascii="Comic Sans MS" w:hAnsi="Comic Sans MS" w:cs="Arial"/>
          <w:sz w:val="24"/>
        </w:rPr>
        <w:t xml:space="preserve">Able to adapt to different events/positions </w:t>
      </w:r>
    </w:p>
    <w:p w:rsidR="00CA5F99" w:rsidRPr="00B25AA0" w:rsidRDefault="00CA5F99" w:rsidP="00CA5F99">
      <w:pPr>
        <w:rPr>
          <w:rFonts w:ascii="Comic Sans MS" w:hAnsi="Comic Sans MS" w:cs="Arial"/>
          <w:sz w:val="28"/>
        </w:rPr>
      </w:pPr>
    </w:p>
    <w:p w:rsidR="00351C81" w:rsidRPr="00B25AA0" w:rsidRDefault="00CA5F99" w:rsidP="00CA5F9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/>
          <w:noProof/>
          <w:color w:val="333333"/>
          <w:sz w:val="14"/>
          <w:szCs w:val="15"/>
        </w:rPr>
        <w:drawing>
          <wp:anchor distT="0" distB="0" distL="114300" distR="114300" simplePos="0" relativeHeight="251656704" behindDoc="1" locked="0" layoutInCell="1" allowOverlap="1" wp14:anchorId="76B17F0D" wp14:editId="126405AB">
            <wp:simplePos x="0" y="0"/>
            <wp:positionH relativeFrom="column">
              <wp:posOffset>4075430</wp:posOffset>
            </wp:positionH>
            <wp:positionV relativeFrom="paragraph">
              <wp:posOffset>-343535</wp:posOffset>
            </wp:positionV>
            <wp:extent cx="1600835" cy="1575435"/>
            <wp:effectExtent l="0" t="0" r="0" b="5715"/>
            <wp:wrapNone/>
            <wp:docPr id="177" name="Picture 1" descr="Heart Rate Vector Design Element Stock Photo - 481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 Rate Vector Design Element Stock Photo - 48199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hAnsi="Comic Sans MS" w:cs="Arial"/>
          <w:i/>
          <w:sz w:val="28"/>
        </w:rPr>
        <w:t>EXERCISE INTENSITY</w:t>
      </w:r>
      <w:r w:rsidR="00351C81" w:rsidRPr="00B25AA0">
        <w:rPr>
          <w:rFonts w:ascii="Comic Sans MS" w:hAnsi="Comic Sans MS" w:cs="Arial"/>
          <w:i/>
          <w:sz w:val="28"/>
        </w:rPr>
        <w:t xml:space="preserve"> and how it can be</w:t>
      </w:r>
    </w:p>
    <w:p w:rsidR="00CA5F99" w:rsidRPr="00B25AA0" w:rsidRDefault="00351C81" w:rsidP="00CA5F99">
      <w:pPr>
        <w:rPr>
          <w:rFonts w:ascii="Comic Sans MS" w:hAnsi="Comic Sans MS" w:cs="Arial"/>
          <w:i/>
          <w:sz w:val="28"/>
        </w:rPr>
      </w:pPr>
      <w:proofErr w:type="gramStart"/>
      <w:r w:rsidRPr="00B25AA0">
        <w:rPr>
          <w:rFonts w:ascii="Comic Sans MS" w:hAnsi="Comic Sans MS" w:cs="Arial"/>
          <w:i/>
          <w:sz w:val="28"/>
        </w:rPr>
        <w:t>assessed</w:t>
      </w:r>
      <w:proofErr w:type="gramEnd"/>
      <w:r w:rsidR="00CA5F99" w:rsidRPr="00B25AA0">
        <w:rPr>
          <w:rFonts w:ascii="Comic Sans MS" w:hAnsi="Comic Sans MS" w:cs="Arial"/>
          <w:i/>
          <w:sz w:val="28"/>
        </w:rPr>
        <w:t>-</w:t>
      </w:r>
    </w:p>
    <w:p w:rsidR="00CA5F99" w:rsidRPr="00B25AA0" w:rsidRDefault="00CA5F99" w:rsidP="00CA5F99">
      <w:pPr>
        <w:rPr>
          <w:rFonts w:ascii="Comic Sans MS" w:hAnsi="Comic Sans MS" w:cs="Arial"/>
          <w:b/>
          <w:i/>
          <w:sz w:val="28"/>
        </w:rPr>
      </w:pPr>
    </w:p>
    <w:p w:rsidR="00CA5F99" w:rsidRPr="00B25AA0" w:rsidRDefault="00CA5F99" w:rsidP="00CA5F99">
      <w:pPr>
        <w:spacing w:after="0" w:line="240" w:lineRule="auto"/>
        <w:contextualSpacing/>
        <w:textAlignment w:val="baseline"/>
        <w:rPr>
          <w:rFonts w:ascii="Comic Sans MS" w:hAnsi="Comic Sans MS" w:cs="Arial"/>
          <w:color w:val="000000" w:themeColor="text1"/>
          <w:sz w:val="24"/>
          <w:szCs w:val="6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 xml:space="preserve">The average </w:t>
      </w:r>
      <w:proofErr w:type="spellStart"/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persons</w:t>
      </w:r>
      <w:proofErr w:type="spellEnd"/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 xml:space="preserve"> HR is between 60-80 </w:t>
      </w:r>
    </w:p>
    <w:p w:rsidR="00CA5F99" w:rsidRPr="00B25AA0" w:rsidRDefault="00CA5F99" w:rsidP="00CA5F99">
      <w:pPr>
        <w:spacing w:after="0" w:line="240" w:lineRule="auto"/>
        <w:contextualSpacing/>
        <w:textAlignment w:val="baseline"/>
        <w:rPr>
          <w:rFonts w:ascii="Comic Sans MS" w:hAnsi="Comic Sans MS" w:cs="Arial"/>
          <w:color w:val="000000" w:themeColor="text1"/>
          <w:sz w:val="24"/>
          <w:szCs w:val="64"/>
        </w:rPr>
      </w:pPr>
      <w:proofErr w:type="gramStart"/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beats</w:t>
      </w:r>
      <w:proofErr w:type="gramEnd"/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 xml:space="preserve"> per minute (bpm)</w:t>
      </w:r>
    </w:p>
    <w:p w:rsidR="00CA5F99" w:rsidRPr="00B25AA0" w:rsidRDefault="00CA5F99" w:rsidP="00CA5F99">
      <w:pPr>
        <w:spacing w:after="0" w:line="240" w:lineRule="auto"/>
        <w:contextualSpacing/>
        <w:textAlignment w:val="baseline"/>
        <w:rPr>
          <w:rFonts w:ascii="Comic Sans MS" w:eastAsia="Times New Roman" w:hAnsi="Comic Sans MS" w:cs="Arial"/>
          <w:sz w:val="24"/>
          <w:szCs w:val="24"/>
        </w:rPr>
      </w:pPr>
    </w:p>
    <w:p w:rsidR="00CA5F99" w:rsidRPr="00B25AA0" w:rsidRDefault="00CA5F99" w:rsidP="00CA5F99">
      <w:pPr>
        <w:spacing w:after="0" w:line="240" w:lineRule="auto"/>
        <w:contextualSpacing/>
        <w:textAlignment w:val="baseline"/>
        <w:rPr>
          <w:rFonts w:ascii="Comic Sans MS" w:hAnsi="Comic Sans MS" w:cs="Arial"/>
          <w:color w:val="000000" w:themeColor="text1"/>
          <w:sz w:val="24"/>
          <w:szCs w:val="6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Training can lower this and athletes can have a much lower bpm.</w:t>
      </w:r>
    </w:p>
    <w:p w:rsidR="00CA5F99" w:rsidRPr="00B25AA0" w:rsidRDefault="00CA5F99" w:rsidP="00CA5F99">
      <w:pPr>
        <w:spacing w:after="0" w:line="240" w:lineRule="auto"/>
        <w:contextualSpacing/>
        <w:textAlignment w:val="baseline"/>
        <w:rPr>
          <w:rFonts w:ascii="Comic Sans MS" w:eastAsia="Times New Roman" w:hAnsi="Comic Sans MS" w:cs="Arial"/>
          <w:sz w:val="24"/>
          <w:szCs w:val="24"/>
        </w:rPr>
      </w:pPr>
    </w:p>
    <w:p w:rsidR="00CA5F99" w:rsidRPr="00B25AA0" w:rsidRDefault="00CA5F99" w:rsidP="00CA5F99">
      <w:pPr>
        <w:rPr>
          <w:rFonts w:ascii="Comic Sans MS" w:hAnsi="Comic Sans MS" w:cs="Arial"/>
          <w:color w:val="000000" w:themeColor="text1"/>
          <w:sz w:val="24"/>
          <w:szCs w:val="6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Heart Rate increases during exercise to allow more oxygen to the muscles</w:t>
      </w:r>
    </w:p>
    <w:p w:rsidR="00CA5F99" w:rsidRPr="00B25AA0" w:rsidRDefault="00CA5F99" w:rsidP="00CA5F99">
      <w:pPr>
        <w:rPr>
          <w:rFonts w:ascii="Comic Sans MS" w:hAnsi="Comic Sans MS" w:cs="Arial"/>
          <w:color w:val="000000" w:themeColor="text1"/>
          <w:sz w:val="32"/>
          <w:szCs w:val="64"/>
        </w:rPr>
      </w:pPr>
    </w:p>
    <w:p w:rsidR="00CA5F99" w:rsidRPr="00B25AA0" w:rsidRDefault="003C33E8" w:rsidP="00CA5F99">
      <w:pPr>
        <w:rPr>
          <w:rFonts w:ascii="Comic Sans MS" w:hAnsi="Comic Sans MS" w:cs="Arial"/>
          <w:b/>
          <w:i/>
          <w:color w:val="000000" w:themeColor="text1"/>
          <w:sz w:val="28"/>
          <w:szCs w:val="64"/>
        </w:rPr>
      </w:pPr>
      <w:r w:rsidRPr="00B25AA0">
        <w:rPr>
          <w:rFonts w:ascii="Comic Sans MS" w:hAnsi="Comic Sans MS" w:cs="Arial"/>
          <w:b/>
          <w:i/>
          <w:noProof/>
          <w:sz w:val="8"/>
        </w:rPr>
        <w:drawing>
          <wp:anchor distT="0" distB="0" distL="114300" distR="114300" simplePos="0" relativeHeight="251658752" behindDoc="0" locked="0" layoutInCell="1" allowOverlap="1" wp14:anchorId="63AE5063" wp14:editId="314EC0B4">
            <wp:simplePos x="0" y="0"/>
            <wp:positionH relativeFrom="column">
              <wp:posOffset>3009900</wp:posOffset>
            </wp:positionH>
            <wp:positionV relativeFrom="paragraph">
              <wp:posOffset>255905</wp:posOffset>
            </wp:positionV>
            <wp:extent cx="2781300" cy="245745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B25AA0">
        <w:rPr>
          <w:rFonts w:ascii="Comic Sans MS" w:hAnsi="Comic Sans MS" w:cs="Arial"/>
          <w:noProof/>
          <w:sz w:val="18"/>
          <w:szCs w:val="20"/>
        </w:rPr>
        <w:drawing>
          <wp:anchor distT="0" distB="0" distL="114300" distR="114300" simplePos="0" relativeHeight="251657728" behindDoc="0" locked="0" layoutInCell="1" allowOverlap="1" wp14:anchorId="7C43324D" wp14:editId="38EDAD0F">
            <wp:simplePos x="0" y="0"/>
            <wp:positionH relativeFrom="column">
              <wp:posOffset>-210185</wp:posOffset>
            </wp:positionH>
            <wp:positionV relativeFrom="paragraph">
              <wp:posOffset>347980</wp:posOffset>
            </wp:positionV>
            <wp:extent cx="3133725" cy="2212340"/>
            <wp:effectExtent l="0" t="0" r="9525" b="0"/>
            <wp:wrapNone/>
            <wp:docPr id="178" name="Picture 3" descr="http://img.webmd.com/dtmcms/live/webmd/consumer_assets/site_images/media/medical/hw/hwkb17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webmd.com/dtmcms/live/webmd/consumer_assets/site_images/media/medical/hw/hwkb17_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78" b="6334"/>
                    <a:stretch/>
                  </pic:blipFill>
                  <pic:spPr bwMode="auto">
                    <a:xfrm>
                      <a:off x="0" y="0"/>
                      <a:ext cx="313372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99" w:rsidRPr="00B25AA0">
        <w:rPr>
          <w:rFonts w:ascii="Comic Sans MS" w:hAnsi="Comic Sans MS" w:cs="Arial"/>
          <w:b/>
          <w:i/>
          <w:color w:val="000000" w:themeColor="text1"/>
          <w:sz w:val="28"/>
          <w:szCs w:val="64"/>
        </w:rPr>
        <w:t>How to measure HR:</w:t>
      </w:r>
    </w:p>
    <w:p w:rsidR="00CA5F99" w:rsidRPr="00B25AA0" w:rsidRDefault="00CA5F99" w:rsidP="00CA5F99">
      <w:pPr>
        <w:rPr>
          <w:rFonts w:ascii="Comic Sans MS" w:hAnsi="Comic Sans MS" w:cs="Arial"/>
          <w:b/>
          <w:i/>
          <w:sz w:val="10"/>
        </w:rPr>
      </w:pPr>
    </w:p>
    <w:p w:rsidR="00761F1C" w:rsidRPr="00B25AA0" w:rsidRDefault="00761F1C" w:rsidP="00F71249">
      <w:pPr>
        <w:rPr>
          <w:rFonts w:ascii="Comic Sans MS" w:hAnsi="Comic Sans MS" w:cs="Arial"/>
        </w:rPr>
      </w:pPr>
    </w:p>
    <w:p w:rsidR="003C33E8" w:rsidRPr="00B25AA0" w:rsidRDefault="003C33E8" w:rsidP="00F71249">
      <w:pPr>
        <w:rPr>
          <w:rFonts w:ascii="Comic Sans MS" w:hAnsi="Comic Sans MS" w:cs="Arial"/>
          <w:color w:val="FFC000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spacing w:after="0" w:line="240" w:lineRule="auto"/>
        <w:contextualSpacing/>
        <w:textAlignment w:val="baseline"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48"/>
        </w:rPr>
        <w:t>Gently press two fingers against the pulse and using a stopwatch count the beats. You can count for 30 seconds and then double it or 10 seconds and multiply by 6.</w:t>
      </w: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  <w:b/>
          <w:i/>
          <w:sz w:val="32"/>
        </w:rPr>
      </w:pPr>
      <w:r w:rsidRPr="00B25AA0">
        <w:rPr>
          <w:rFonts w:ascii="Comic Sans MS" w:hAnsi="Comic Sans MS" w:cs="Arial"/>
          <w:b/>
          <w:i/>
          <w:sz w:val="32"/>
        </w:rPr>
        <w:t>HEART RATE MAX (HR max):</w:t>
      </w:r>
    </w:p>
    <w:p w:rsidR="003C33E8" w:rsidRPr="00B25AA0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sz w:val="28"/>
          <w:szCs w:val="24"/>
        </w:rPr>
      </w:pPr>
      <w:r w:rsidRPr="00B25AA0">
        <w:rPr>
          <w:rFonts w:ascii="Comic Sans MS" w:hAnsi="Comic Sans MS"/>
          <w:color w:val="000000" w:themeColor="text1"/>
          <w:sz w:val="28"/>
          <w:szCs w:val="48"/>
        </w:rPr>
        <w:t>This is a measure of the maximum HR your heart can beat at.</w:t>
      </w:r>
    </w:p>
    <w:p w:rsidR="003C33E8" w:rsidRPr="00B25AA0" w:rsidRDefault="003C33E8" w:rsidP="003C33E8">
      <w:pPr>
        <w:numPr>
          <w:ilvl w:val="0"/>
          <w:numId w:val="22"/>
        </w:numPr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sz w:val="28"/>
          <w:szCs w:val="24"/>
        </w:rPr>
      </w:pPr>
      <w:r w:rsidRPr="00B25AA0">
        <w:rPr>
          <w:rFonts w:ascii="Comic Sans MS" w:hAnsi="Comic Sans MS"/>
          <w:color w:val="000000" w:themeColor="text1"/>
          <w:sz w:val="28"/>
          <w:szCs w:val="48"/>
        </w:rPr>
        <w:t>It is calculated roughly as:</w:t>
      </w:r>
    </w:p>
    <w:p w:rsidR="003C33E8" w:rsidRPr="00B25AA0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Comic Sans MS" w:eastAsia="Times New Roman" w:hAnsi="Comic Sans MS" w:cs="Times New Roman"/>
          <w:sz w:val="14"/>
          <w:szCs w:val="24"/>
        </w:rPr>
      </w:pPr>
      <w:r w:rsidRPr="00B25AA0">
        <w:rPr>
          <w:rFonts w:ascii="Comic Sans MS" w:hAnsi="Comic Sans MS"/>
          <w:color w:val="000000" w:themeColor="text1"/>
          <w:sz w:val="28"/>
          <w:szCs w:val="48"/>
        </w:rPr>
        <w:t xml:space="preserve">220-Age of Athlete=HR max </w:t>
      </w:r>
    </w:p>
    <w:p w:rsidR="003C33E8" w:rsidRPr="00B25AA0" w:rsidRDefault="003C33E8" w:rsidP="003C33E8">
      <w:pPr>
        <w:spacing w:before="115" w:after="0" w:line="240" w:lineRule="auto"/>
        <w:ind w:left="547" w:hanging="547"/>
        <w:textAlignment w:val="baseline"/>
        <w:rPr>
          <w:rFonts w:ascii="Comic Sans MS" w:eastAsia="Times New Roman" w:hAnsi="Comic Sans MS" w:cs="Times New Roman"/>
          <w:sz w:val="14"/>
          <w:szCs w:val="24"/>
        </w:rPr>
      </w:pPr>
      <w:proofErr w:type="gramStart"/>
      <w:r w:rsidRPr="00B25AA0">
        <w:rPr>
          <w:rFonts w:ascii="Comic Sans MS" w:hAnsi="Comic Sans MS"/>
          <w:color w:val="000000" w:themeColor="text1"/>
          <w:sz w:val="28"/>
          <w:szCs w:val="48"/>
        </w:rPr>
        <w:t>so</w:t>
      </w:r>
      <w:proofErr w:type="gramEnd"/>
      <w:r w:rsidRPr="00B25AA0">
        <w:rPr>
          <w:rFonts w:ascii="Comic Sans MS" w:hAnsi="Comic Sans MS"/>
          <w:color w:val="000000" w:themeColor="text1"/>
          <w:sz w:val="28"/>
          <w:szCs w:val="48"/>
        </w:rPr>
        <w:t xml:space="preserve"> if the person is 18 their HR max will be :</w:t>
      </w:r>
    </w:p>
    <w:p w:rsidR="003C33E8" w:rsidRPr="00B25AA0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Comic Sans MS" w:eastAsia="Times New Roman" w:hAnsi="Comic Sans MS" w:cs="Times New Roman"/>
          <w:sz w:val="14"/>
          <w:szCs w:val="24"/>
        </w:rPr>
      </w:pPr>
      <w:r w:rsidRPr="00B25AA0">
        <w:rPr>
          <w:rFonts w:ascii="Comic Sans MS" w:hAnsi="Comic Sans MS"/>
          <w:color w:val="FF0000"/>
          <w:sz w:val="28"/>
          <w:szCs w:val="48"/>
        </w:rPr>
        <w:t>220-18=202</w:t>
      </w:r>
      <w:r w:rsidR="00923A48" w:rsidRPr="00B25AA0">
        <w:rPr>
          <w:rFonts w:ascii="Comic Sans MS" w:hAnsi="Comic Sans MS"/>
          <w:color w:val="FF0000"/>
          <w:sz w:val="28"/>
          <w:szCs w:val="48"/>
        </w:rPr>
        <w:t xml:space="preserve"> </w:t>
      </w:r>
      <w:r w:rsidRPr="00B25AA0">
        <w:rPr>
          <w:rFonts w:ascii="Comic Sans MS" w:hAnsi="Comic Sans MS"/>
          <w:color w:val="FF0000"/>
          <w:sz w:val="28"/>
          <w:szCs w:val="48"/>
        </w:rPr>
        <w:t>bpm</w:t>
      </w:r>
    </w:p>
    <w:p w:rsidR="003C33E8" w:rsidRPr="00B25AA0" w:rsidRDefault="003C33E8" w:rsidP="003C33E8">
      <w:pPr>
        <w:numPr>
          <w:ilvl w:val="0"/>
          <w:numId w:val="23"/>
        </w:numPr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sz w:val="28"/>
          <w:szCs w:val="24"/>
        </w:rPr>
      </w:pPr>
      <w:r w:rsidRPr="00B25AA0">
        <w:rPr>
          <w:rFonts w:ascii="Comic Sans MS" w:hAnsi="Comic Sans MS"/>
          <w:color w:val="000000" w:themeColor="text1"/>
          <w:sz w:val="28"/>
          <w:szCs w:val="48"/>
        </w:rPr>
        <w:t>This can then be used to calculate training zones e.g. 70% of HR max:</w:t>
      </w:r>
    </w:p>
    <w:p w:rsidR="003C33E8" w:rsidRPr="00B25AA0" w:rsidRDefault="003C33E8" w:rsidP="003C33E8">
      <w:pPr>
        <w:spacing w:before="115" w:after="0" w:line="240" w:lineRule="auto"/>
        <w:ind w:left="547" w:hanging="547"/>
        <w:jc w:val="center"/>
        <w:textAlignment w:val="baseline"/>
        <w:rPr>
          <w:rFonts w:ascii="Comic Sans MS" w:eastAsia="Times New Roman" w:hAnsi="Comic Sans MS" w:cs="Times New Roman"/>
          <w:sz w:val="14"/>
          <w:szCs w:val="24"/>
        </w:rPr>
      </w:pPr>
      <w:r w:rsidRPr="00B25AA0">
        <w:rPr>
          <w:rFonts w:ascii="Comic Sans MS" w:hAnsi="Comic Sans MS"/>
          <w:color w:val="FF0000"/>
          <w:sz w:val="28"/>
          <w:szCs w:val="48"/>
        </w:rPr>
        <w:t>202/100= 2.02 x 70 = 141.4</w:t>
      </w:r>
    </w:p>
    <w:p w:rsidR="003C33E8" w:rsidRPr="00B25AA0" w:rsidRDefault="003C33E8" w:rsidP="003C33E8">
      <w:pPr>
        <w:numPr>
          <w:ilvl w:val="0"/>
          <w:numId w:val="24"/>
        </w:numPr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sz w:val="28"/>
          <w:szCs w:val="24"/>
        </w:rPr>
      </w:pPr>
      <w:r w:rsidRPr="00B25AA0">
        <w:rPr>
          <w:rFonts w:ascii="Comic Sans MS" w:hAnsi="Comic Sans MS"/>
          <w:color w:val="000000" w:themeColor="text1"/>
          <w:sz w:val="28"/>
          <w:szCs w:val="48"/>
        </w:rPr>
        <w:t>You would then exercise at 141 bpm, checking your pulse every few minutes with a HR monitor</w:t>
      </w: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3C33E8" w:rsidRPr="00B25AA0" w:rsidRDefault="003C33E8" w:rsidP="003C33E8">
      <w:pPr>
        <w:rPr>
          <w:rFonts w:ascii="Comic Sans MS" w:hAnsi="Comic Sans MS" w:cs="Arial"/>
        </w:rPr>
      </w:pPr>
    </w:p>
    <w:p w:rsidR="00761F1C" w:rsidRPr="00B25AA0" w:rsidRDefault="003C33E8" w:rsidP="003C33E8">
      <w:pPr>
        <w:rPr>
          <w:rFonts w:ascii="Comic Sans MS" w:hAnsi="Comic Sans MS" w:cs="Arial"/>
          <w:b/>
          <w:i/>
          <w:sz w:val="32"/>
        </w:rPr>
      </w:pPr>
      <w:r w:rsidRPr="00B25AA0">
        <w:rPr>
          <w:rFonts w:ascii="Comic Sans MS" w:hAnsi="Comic Sans MS" w:cs="Arial"/>
          <w:b/>
          <w:i/>
          <w:sz w:val="32"/>
        </w:rPr>
        <w:t>TARGET HEART RATE:</w:t>
      </w:r>
    </w:p>
    <w:p w:rsidR="003C33E8" w:rsidRPr="00B25AA0" w:rsidRDefault="003C33E8" w:rsidP="003C33E8">
      <w:p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 xml:space="preserve">To improve </w:t>
      </w:r>
      <w:r w:rsidR="00351C81" w:rsidRPr="00B25AA0">
        <w:rPr>
          <w:rFonts w:ascii="Comic Sans MS" w:hAnsi="Comic Sans MS" w:cs="Arial"/>
          <w:sz w:val="24"/>
        </w:rPr>
        <w:t>cardiovascular fitness (endurance) you need to work between 60-85% of your max HR.</w:t>
      </w:r>
    </w:p>
    <w:p w:rsidR="00351C81" w:rsidRPr="00B25AA0" w:rsidRDefault="00351C81" w:rsidP="003C33E8">
      <w:pPr>
        <w:rPr>
          <w:rFonts w:ascii="Comic Sans MS" w:hAnsi="Comic Sans MS" w:cs="Arial"/>
          <w:sz w:val="24"/>
        </w:rPr>
      </w:pPr>
    </w:p>
    <w:p w:rsidR="00351C81" w:rsidRPr="00B25AA0" w:rsidRDefault="00351C81" w:rsidP="00351C81">
      <w:pPr>
        <w:spacing w:after="0" w:line="240" w:lineRule="auto"/>
        <w:contextualSpacing/>
        <w:textAlignment w:val="baseline"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So if your max HR is 200bpm you should be working between 120 and 170bpm.</w:t>
      </w:r>
    </w:p>
    <w:p w:rsidR="00923A48" w:rsidRPr="00B25AA0" w:rsidRDefault="00923A48" w:rsidP="003C33E8">
      <w:pPr>
        <w:rPr>
          <w:rFonts w:ascii="Comic Sans MS" w:hAnsi="Comic Sans MS" w:cs="Arial"/>
          <w:sz w:val="24"/>
        </w:rPr>
      </w:pPr>
    </w:p>
    <w:p w:rsidR="00923A48" w:rsidRPr="00B25AA0" w:rsidRDefault="00923A48" w:rsidP="00923A48">
      <w:pPr>
        <w:rPr>
          <w:rFonts w:ascii="Comic Sans MS" w:hAnsi="Comic Sans MS" w:cs="Arial"/>
          <w:b/>
          <w:i/>
          <w:sz w:val="8"/>
        </w:rPr>
      </w:pPr>
      <w:r w:rsidRPr="00B25AA0">
        <w:rPr>
          <w:rFonts w:ascii="Comic Sans MS" w:eastAsiaTheme="majorEastAsia" w:hAnsi="Comic Sans MS" w:cs="Arial"/>
          <w:b/>
          <w:i/>
          <w:sz w:val="32"/>
          <w:szCs w:val="88"/>
        </w:rPr>
        <w:t xml:space="preserve">Rate of Perceived Exertion (RPE)- </w:t>
      </w:r>
    </w:p>
    <w:p w:rsidR="00923A48" w:rsidRPr="00B25AA0" w:rsidRDefault="00923A48" w:rsidP="00923A48">
      <w:pPr>
        <w:spacing w:after="0" w:line="240" w:lineRule="auto"/>
        <w:contextualSpacing/>
        <w:textAlignment w:val="baseline"/>
        <w:rPr>
          <w:rFonts w:ascii="Comic Sans MS" w:hAnsi="Comic Sans MS" w:cs="Arial"/>
          <w:color w:val="000000" w:themeColor="text1"/>
          <w:sz w:val="24"/>
          <w:szCs w:val="64"/>
        </w:r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t>This is an estimate to find out how hard an athlete is working on a scale of 6-20.</w:t>
      </w:r>
    </w:p>
    <w:p w:rsidR="00923A48" w:rsidRPr="00B25AA0" w:rsidRDefault="00923A48" w:rsidP="00923A48">
      <w:pPr>
        <w:spacing w:after="0" w:line="240" w:lineRule="auto"/>
        <w:contextualSpacing/>
        <w:textAlignment w:val="baseline"/>
        <w:rPr>
          <w:rFonts w:ascii="Comic Sans MS" w:eastAsia="Times New Roman" w:hAnsi="Comic Sans MS" w:cs="Arial"/>
          <w:sz w:val="24"/>
          <w:szCs w:val="24"/>
        </w:rPr>
      </w:pPr>
    </w:p>
    <w:p w:rsidR="00351C81" w:rsidRPr="00B25AA0" w:rsidRDefault="00923A48" w:rsidP="00923A48">
      <w:pPr>
        <w:rPr>
          <w:rFonts w:ascii="Comic Sans MS" w:hAnsi="Comic Sans MS" w:cs="Arial"/>
          <w:color w:val="000000" w:themeColor="text1"/>
          <w:sz w:val="24"/>
          <w:szCs w:val="64"/>
        </w:rPr>
        <w:sectPr w:rsidR="00351C81" w:rsidRPr="00B25AA0" w:rsidSect="00EF3500">
          <w:footerReference w:type="default" r:id="rId17"/>
          <w:pgSz w:w="11906" w:h="16838"/>
          <w:pgMar w:top="1440" w:right="1440" w:bottom="1440" w:left="1440" w:header="708" w:footer="399" w:gutter="0"/>
          <w:pgBorders w:offsetFrom="page">
            <w:top w:val="single" w:sz="48" w:space="24" w:color="000099"/>
            <w:left w:val="single" w:sz="48" w:space="24" w:color="000099"/>
            <w:bottom w:val="single" w:sz="48" w:space="24" w:color="000099"/>
            <w:right w:val="single" w:sz="48" w:space="24" w:color="000099"/>
          </w:pgBorders>
          <w:cols w:space="708"/>
          <w:docGrid w:linePitch="360"/>
        </w:sectPr>
      </w:pPr>
      <w:r w:rsidRPr="00B25AA0">
        <w:rPr>
          <w:rFonts w:ascii="Comic Sans MS" w:hAnsi="Comic Sans MS" w:cs="Arial"/>
          <w:color w:val="000000" w:themeColor="text1"/>
          <w:sz w:val="24"/>
          <w:szCs w:val="64"/>
        </w:rPr>
        <w:lastRenderedPageBreak/>
        <w:t>A Footballer may report an RPE of around 14, whereas an ironman triathlete may record an RPE of 19</w:t>
      </w:r>
      <w:r w:rsidR="00B25AA0">
        <w:rPr>
          <w:rFonts w:ascii="Comic Sans MS" w:hAnsi="Comic Sans MS" w:cs="Arial"/>
          <w:color w:val="000000" w:themeColor="text1"/>
          <w:sz w:val="24"/>
          <w:szCs w:val="64"/>
        </w:rPr>
        <w:t xml:space="preserve">     </w:t>
      </w:r>
      <w:r w:rsidR="005E74C5">
        <w:rPr>
          <w:rFonts w:ascii="Comic Sans MS" w:hAnsi="Comic Sans MS" w:cs="Arial"/>
          <w:color w:val="FF0000"/>
          <w:sz w:val="24"/>
          <w:szCs w:val="64"/>
        </w:rPr>
        <w:t>RPE x 10 = HR (bpm</w:t>
      </w:r>
      <w:r w:rsidR="00B83508">
        <w:rPr>
          <w:rFonts w:ascii="Comic Sans MS" w:hAnsi="Comic Sans MS" w:cs="Arial"/>
          <w:color w:val="FF0000"/>
          <w:sz w:val="24"/>
          <w:szCs w:val="64"/>
        </w:rPr>
        <w:t>)</w:t>
      </w:r>
    </w:p>
    <w:p w:rsidR="00915249" w:rsidRPr="00B25AA0" w:rsidRDefault="003309BA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CF54E1" wp14:editId="24F8326D">
                <wp:simplePos x="0" y="0"/>
                <wp:positionH relativeFrom="column">
                  <wp:posOffset>3648075</wp:posOffset>
                </wp:positionH>
                <wp:positionV relativeFrom="paragraph">
                  <wp:posOffset>238125</wp:posOffset>
                </wp:positionV>
                <wp:extent cx="1146175" cy="574675"/>
                <wp:effectExtent l="0" t="0" r="0" b="0"/>
                <wp:wrapNone/>
                <wp:docPr id="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144E22" w:rsidRDefault="00A87FF1" w:rsidP="009E6CA0">
                            <w:pPr>
                              <w:pStyle w:val="Heading2"/>
                              <w:jc w:val="left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F54E1" id="Text Box 78" o:spid="_x0000_s1036" type="#_x0000_t202" style="position:absolute;margin-left:287.25pt;margin-top:18.75pt;width:90.25pt;height:45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DA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" filled="f" stroked="f">
                <v:textbox>
                  <w:txbxContent>
                    <w:p w:rsidR="00A87FF1" w:rsidRPr="00144E22" w:rsidRDefault="00A87FF1" w:rsidP="009E6CA0">
                      <w:pPr>
                        <w:pStyle w:val="Heading2"/>
                        <w:jc w:val="left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CA0" w:rsidRPr="00B25AA0">
        <w:rPr>
          <w:rFonts w:ascii="Comic Sans MS" w:hAnsi="Comic Sans MS" w:cs="Arial"/>
          <w:i/>
          <w:sz w:val="28"/>
        </w:rPr>
        <w:t>Basic principles of training (FITT):</w:t>
      </w:r>
    </w:p>
    <w:p w:rsidR="007F6D9B" w:rsidRPr="00B25AA0" w:rsidRDefault="007F6D9B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769F0" wp14:editId="5F97D1D6">
                <wp:simplePos x="0" y="0"/>
                <wp:positionH relativeFrom="column">
                  <wp:posOffset>3981450</wp:posOffset>
                </wp:positionH>
                <wp:positionV relativeFrom="paragraph">
                  <wp:posOffset>238125</wp:posOffset>
                </wp:positionV>
                <wp:extent cx="1152525" cy="723900"/>
                <wp:effectExtent l="0" t="0" r="9525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Intensity</w:t>
                            </w:r>
                            <w:r>
                              <w:t>: how hard they will train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69F0" id="Text Box 186" o:spid="_x0000_s1037" type="#_x0000_t202" style="position:absolute;margin-left:313.5pt;margin-top:18.75pt;width:90.75pt;height:5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Intensity</w:t>
                      </w:r>
                      <w:r>
                        <w:t>: how hard they will train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161925</wp:posOffset>
                </wp:positionV>
                <wp:extent cx="533400" cy="438150"/>
                <wp:effectExtent l="0" t="38100" r="57150" b="1905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562F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5" o:spid="_x0000_s1026" type="#_x0000_t32" style="position:absolute;margin-left:250.5pt;margin-top:12.75pt;width:42pt;height:34.5pt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161924</wp:posOffset>
                </wp:positionV>
                <wp:extent cx="962025" cy="714375"/>
                <wp:effectExtent l="0" t="0" r="9525" b="952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Frequency</w:t>
                            </w:r>
                            <w:r>
                              <w:t>: the number of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margin-left:44.25pt;margin-top:12.75pt;width:75.75pt;height:56.2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Frequency</w:t>
                      </w:r>
                      <w:r>
                        <w:t>: the number of sessions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88265</wp:posOffset>
                </wp:positionV>
                <wp:extent cx="714375" cy="311150"/>
                <wp:effectExtent l="38100" t="38100" r="28575" b="31750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375" cy="311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B1ED8" id="Straight Arrow Connector 183" o:spid="_x0000_s1026" type="#_x0000_t32" style="position:absolute;margin-left:133.5pt;margin-top:6.95pt;width:56.25pt;height:24.5pt;flip:x 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-635</wp:posOffset>
                </wp:positionV>
                <wp:extent cx="1314450" cy="1266825"/>
                <wp:effectExtent l="0" t="0" r="19050" b="28575"/>
                <wp:wrapNone/>
                <wp:docPr id="182" name="Explosion 2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668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FF1" w:rsidRPr="009E6CA0" w:rsidRDefault="00A87FF1" w:rsidP="009E6CA0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  <w:r w:rsidRPr="009E6CA0">
                              <w:rPr>
                                <w:sz w:val="28"/>
                                <w:u w:val="single"/>
                              </w:rPr>
                              <w:t>FITT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82" o:spid="_x0000_s1039" type="#_x0000_t72" style="position:absolute;margin-left:174.75pt;margin-top:-.05pt;width:103.5pt;height:99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" fillcolor="#4f81bd [3204]" strokecolor="#243f60 [1604]" strokeweight="2pt">
                <v:textbox>
                  <w:txbxContent>
                    <w:p w:rsidR="00A87FF1" w:rsidRPr="009E6CA0" w:rsidRDefault="00A87FF1" w:rsidP="009E6CA0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  <w:r w:rsidRPr="009E6CA0">
                        <w:rPr>
                          <w:sz w:val="28"/>
                          <w:u w:val="single"/>
                        </w:rPr>
                        <w:t>FITT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C7E5D4" wp14:editId="7BC8CBA8">
                <wp:simplePos x="0" y="0"/>
                <wp:positionH relativeFrom="column">
                  <wp:posOffset>333376</wp:posOffset>
                </wp:positionH>
                <wp:positionV relativeFrom="paragraph">
                  <wp:posOffset>332740</wp:posOffset>
                </wp:positionV>
                <wp:extent cx="1009650" cy="74295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9E6CA0">
                              <w:rPr>
                                <w:b/>
                                <w:sz w:val="24"/>
                              </w:rPr>
                              <w:t>Time:</w:t>
                            </w:r>
                            <w:r w:rsidRPr="009E6CA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how long will they train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E5D4" id="Text Box 189" o:spid="_x0000_s1040" type="#_x0000_t202" style="position:absolute;margin-left:26.25pt;margin-top:26.2pt;width:79.5pt;height:5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" fillcolor="white [3201]" stroked="f" strokeweight=".5pt">
                <v:textbox>
                  <w:txbxContent>
                    <w:p w:rsidR="00A87FF1" w:rsidRDefault="00A87FF1">
                      <w:r w:rsidRPr="009E6CA0">
                        <w:rPr>
                          <w:b/>
                          <w:sz w:val="24"/>
                        </w:rPr>
                        <w:t>Time:</w:t>
                      </w:r>
                      <w:r w:rsidRPr="009E6CA0">
                        <w:rPr>
                          <w:sz w:val="24"/>
                        </w:rPr>
                        <w:t xml:space="preserve"> </w:t>
                      </w:r>
                      <w:r>
                        <w:t>how long will they train for</w:t>
                      </w: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46990</wp:posOffset>
                </wp:positionV>
                <wp:extent cx="723900" cy="495300"/>
                <wp:effectExtent l="0" t="0" r="76200" b="5715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D493D" id="Straight Arrow Connector 188" o:spid="_x0000_s1026" type="#_x0000_t32" style="position:absolute;margin-left:261pt;margin-top:3.7pt;width:57pt;height:3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180340</wp:posOffset>
                </wp:positionV>
                <wp:extent cx="476250" cy="361950"/>
                <wp:effectExtent l="38100" t="0" r="19050" b="5715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92D25" id="Straight Arrow Connector 187" o:spid="_x0000_s1026" type="#_x0000_t32" style="position:absolute;margin-left:142.5pt;margin-top:14.2pt;width:37.5pt;height:28.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18415</wp:posOffset>
                </wp:positionV>
                <wp:extent cx="1181100" cy="74295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FF1" w:rsidRDefault="00A87FF1">
                            <w:r w:rsidRPr="00E27F3B">
                              <w:rPr>
                                <w:b/>
                                <w:sz w:val="24"/>
                              </w:rPr>
                              <w:t>Type:</w:t>
                            </w:r>
                            <w:r w:rsidRPr="00E27F3B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what training method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41" type="#_x0000_t202" style="position:absolute;margin-left:329.25pt;margin-top:1.45pt;width:93pt;height:5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" fillcolor="white [3201]" stroked="f" strokeweight=".5pt">
                <v:textbox>
                  <w:txbxContent>
                    <w:p w:rsidR="00A87FF1" w:rsidRDefault="00A87FF1">
                      <w:r w:rsidRPr="00E27F3B">
                        <w:rPr>
                          <w:b/>
                          <w:sz w:val="24"/>
                        </w:rPr>
                        <w:t>Type:</w:t>
                      </w:r>
                      <w:r w:rsidRPr="00E27F3B">
                        <w:rPr>
                          <w:sz w:val="24"/>
                        </w:rPr>
                        <w:t xml:space="preserve"> </w:t>
                      </w:r>
                      <w:r>
                        <w:t xml:space="preserve">what training method </w:t>
                      </w:r>
                    </w:p>
                  </w:txbxContent>
                </v:textbox>
              </v:shape>
            </w:pict>
          </mc:Fallback>
        </mc:AlternateContent>
      </w:r>
    </w:p>
    <w:p w:rsidR="009E6CA0" w:rsidRPr="00B25AA0" w:rsidRDefault="009E6CA0" w:rsidP="00915249">
      <w:pPr>
        <w:rPr>
          <w:rFonts w:ascii="Comic Sans MS" w:hAnsi="Comic Sans MS" w:cs="Arial"/>
          <w:i/>
          <w:sz w:val="28"/>
        </w:rPr>
      </w:pPr>
    </w:p>
    <w:p w:rsidR="007F6D9B" w:rsidRPr="00B25AA0" w:rsidRDefault="007F6D9B" w:rsidP="00915249">
      <w:pPr>
        <w:rPr>
          <w:rFonts w:ascii="Comic Sans MS" w:hAnsi="Comic Sans MS" w:cs="Arial"/>
          <w:i/>
          <w:sz w:val="28"/>
        </w:rPr>
      </w:pPr>
    </w:p>
    <w:p w:rsidR="007F6D9B" w:rsidRPr="00B25AA0" w:rsidRDefault="007F6D9B" w:rsidP="00915249">
      <w:pPr>
        <w:rPr>
          <w:rFonts w:ascii="Comic Sans MS" w:hAnsi="Comic Sans MS" w:cs="Arial"/>
          <w:i/>
          <w:sz w:val="28"/>
        </w:rPr>
      </w:pPr>
    </w:p>
    <w:p w:rsidR="007F6D9B" w:rsidRPr="00B25AA0" w:rsidRDefault="007F6D9B" w:rsidP="00915249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 w:cs="Arial"/>
          <w:i/>
          <w:sz w:val="28"/>
        </w:rPr>
        <w:t>Additional principles of training:</w:t>
      </w:r>
    </w:p>
    <w:p w:rsidR="007F6D9B" w:rsidRPr="00B25AA0" w:rsidRDefault="007F6D9B" w:rsidP="007F6D9B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FF0000"/>
          <w:sz w:val="24"/>
        </w:rPr>
      </w:pPr>
      <w:r w:rsidRPr="00B25AA0">
        <w:rPr>
          <w:rFonts w:ascii="Comic Sans MS" w:hAnsi="Comic Sans MS" w:cs="Arial"/>
          <w:b/>
          <w:color w:val="FF0000"/>
          <w:sz w:val="24"/>
        </w:rPr>
        <w:t>Progressive overload</w:t>
      </w:r>
      <w:r w:rsidRPr="00B25AA0">
        <w:rPr>
          <w:rFonts w:ascii="Comic Sans MS" w:hAnsi="Comic Sans MS" w:cs="Arial"/>
          <w:color w:val="FF0000"/>
          <w:sz w:val="24"/>
        </w:rPr>
        <w:t>: in order to progress, training needs to be demanding enough to cause the body to adapt, improving performance.</w:t>
      </w: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FF0000"/>
          <w:sz w:val="24"/>
        </w:rPr>
      </w:pPr>
    </w:p>
    <w:p w:rsidR="00445373" w:rsidRPr="00B25AA0" w:rsidRDefault="007F6D9B" w:rsidP="00445373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002060"/>
          <w:sz w:val="24"/>
        </w:rPr>
      </w:pPr>
      <w:r w:rsidRPr="00B25AA0">
        <w:rPr>
          <w:rFonts w:ascii="Comic Sans MS" w:hAnsi="Comic Sans MS" w:cs="Arial"/>
          <w:b/>
          <w:color w:val="002060"/>
          <w:sz w:val="24"/>
        </w:rPr>
        <w:t>Specificity</w:t>
      </w:r>
      <w:r w:rsidRPr="00B25AA0">
        <w:rPr>
          <w:rFonts w:ascii="Comic Sans MS" w:hAnsi="Comic Sans MS" w:cs="Arial"/>
          <w:color w:val="002060"/>
          <w:sz w:val="24"/>
        </w:rPr>
        <w:t xml:space="preserve">: training should be specific to the individuals sport </w:t>
      </w: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002060"/>
          <w:sz w:val="24"/>
        </w:rPr>
      </w:pP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002060"/>
          <w:sz w:val="24"/>
        </w:rPr>
      </w:pPr>
    </w:p>
    <w:p w:rsidR="007F6D9B" w:rsidRPr="00B25AA0" w:rsidRDefault="007F6D9B" w:rsidP="007F6D9B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00B050"/>
          <w:sz w:val="24"/>
        </w:rPr>
      </w:pPr>
      <w:r w:rsidRPr="00B25AA0">
        <w:rPr>
          <w:rFonts w:ascii="Comic Sans MS" w:hAnsi="Comic Sans MS" w:cs="Arial"/>
          <w:b/>
          <w:color w:val="00B050"/>
          <w:sz w:val="24"/>
        </w:rPr>
        <w:t>Individual differences/needs</w:t>
      </w:r>
      <w:r w:rsidRPr="00B25AA0">
        <w:rPr>
          <w:rFonts w:ascii="Comic Sans MS" w:hAnsi="Comic Sans MS" w:cs="Arial"/>
          <w:color w:val="00B050"/>
          <w:sz w:val="24"/>
        </w:rPr>
        <w:t>: the programme should be designed to meet individual training goals and needs</w:t>
      </w: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00B050"/>
          <w:sz w:val="24"/>
        </w:rPr>
      </w:pPr>
    </w:p>
    <w:p w:rsidR="007F6D9B" w:rsidRPr="00B25AA0" w:rsidRDefault="007F6D9B" w:rsidP="007F6D9B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7030A0"/>
          <w:sz w:val="24"/>
        </w:rPr>
      </w:pPr>
      <w:r w:rsidRPr="00B25AA0">
        <w:rPr>
          <w:rFonts w:ascii="Comic Sans MS" w:hAnsi="Comic Sans MS" w:cs="Arial"/>
          <w:b/>
          <w:color w:val="7030A0"/>
          <w:sz w:val="24"/>
        </w:rPr>
        <w:t>Adaptation</w:t>
      </w:r>
      <w:r w:rsidRPr="00B25AA0">
        <w:rPr>
          <w:rFonts w:ascii="Comic Sans MS" w:hAnsi="Comic Sans MS" w:cs="Arial"/>
          <w:color w:val="7030A0"/>
          <w:sz w:val="24"/>
        </w:rPr>
        <w:t>: how the body reacts to training loads by increasing its ability to cope with those loads</w:t>
      </w: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7030A0"/>
          <w:sz w:val="24"/>
        </w:rPr>
      </w:pP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7030A0"/>
          <w:sz w:val="24"/>
        </w:rPr>
      </w:pPr>
    </w:p>
    <w:p w:rsidR="007F6D9B" w:rsidRPr="00B25AA0" w:rsidRDefault="007F6D9B" w:rsidP="007F6D9B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943634" w:themeColor="accent2" w:themeShade="BF"/>
          <w:sz w:val="24"/>
        </w:rPr>
      </w:pPr>
      <w:r w:rsidRPr="00B25AA0">
        <w:rPr>
          <w:rFonts w:ascii="Comic Sans MS" w:hAnsi="Comic Sans MS" w:cs="Arial"/>
          <w:b/>
          <w:color w:val="943634" w:themeColor="accent2" w:themeShade="BF"/>
          <w:sz w:val="24"/>
        </w:rPr>
        <w:t>Reversibility</w:t>
      </w:r>
      <w:r w:rsidRPr="00B25AA0">
        <w:rPr>
          <w:rFonts w:ascii="Comic Sans MS" w:hAnsi="Comic Sans MS" w:cs="Arial"/>
          <w:color w:val="943634" w:themeColor="accent2" w:themeShade="BF"/>
          <w:sz w:val="24"/>
        </w:rPr>
        <w:t xml:space="preserve">: when training stops training effects are reversed. </w:t>
      </w:r>
    </w:p>
    <w:p w:rsidR="00445373" w:rsidRPr="00B25AA0" w:rsidRDefault="00445373" w:rsidP="00445373">
      <w:pPr>
        <w:pStyle w:val="ListParagraph"/>
        <w:rPr>
          <w:rFonts w:ascii="Comic Sans MS" w:hAnsi="Comic Sans MS" w:cs="Arial"/>
          <w:color w:val="943634" w:themeColor="accent2" w:themeShade="BF"/>
          <w:sz w:val="24"/>
        </w:rPr>
      </w:pPr>
    </w:p>
    <w:p w:rsidR="00D4199F" w:rsidRPr="00B25AA0" w:rsidRDefault="007F6D9B" w:rsidP="00445373">
      <w:pPr>
        <w:pStyle w:val="ListParagraph"/>
        <w:numPr>
          <w:ilvl w:val="0"/>
          <w:numId w:val="27"/>
        </w:numPr>
        <w:rPr>
          <w:rFonts w:ascii="Comic Sans MS" w:hAnsi="Comic Sans MS" w:cs="Arial"/>
          <w:color w:val="FFC000"/>
          <w:sz w:val="24"/>
        </w:rPr>
      </w:pPr>
      <w:r w:rsidRPr="00B25AA0">
        <w:rPr>
          <w:rFonts w:ascii="Comic Sans MS" w:hAnsi="Comic Sans MS" w:cs="Arial"/>
          <w:b/>
          <w:color w:val="FFC000"/>
          <w:sz w:val="24"/>
        </w:rPr>
        <w:t>Variation</w:t>
      </w:r>
      <w:r w:rsidRPr="00B25AA0">
        <w:rPr>
          <w:rFonts w:ascii="Comic Sans MS" w:hAnsi="Comic Sans MS" w:cs="Arial"/>
          <w:color w:val="FFC000"/>
          <w:sz w:val="24"/>
        </w:rPr>
        <w:t>: it is important to vary the training regime to avoid boredom and maintain enjoyment</w:t>
      </w:r>
    </w:p>
    <w:p w:rsidR="00915249" w:rsidRPr="00B25AA0" w:rsidRDefault="003309BA" w:rsidP="00915249">
      <w:pPr>
        <w:rPr>
          <w:rFonts w:ascii="Comic Sans MS" w:hAnsi="Comic Sans MS" w:cs="Arial"/>
        </w:rPr>
      </w:pPr>
      <w:r w:rsidRPr="00B25AA0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43815</wp:posOffset>
                </wp:positionV>
                <wp:extent cx="571500" cy="457200"/>
                <wp:effectExtent l="0" t="3175" r="0" b="0"/>
                <wp:wrapNone/>
                <wp:docPr id="6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7349F" id="Rectangle 80" o:spid="_x0000_s1026" style="position:absolute;margin-left:309.75pt;margin-top:3.45pt;width:4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" fillcolor="navy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247650</wp:posOffset>
                </wp:positionV>
                <wp:extent cx="3371850" cy="485775"/>
                <wp:effectExtent l="0" t="0" r="0" b="2540"/>
                <wp:wrapNone/>
                <wp:docPr id="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B25AA0" w:rsidRDefault="00A87FF1" w:rsidP="00365E69">
                            <w:pPr>
                              <w:jc w:val="center"/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5AA0">
                              <w:rPr>
                                <w:rFonts w:ascii="Comic Sans MS" w:eastAsia="Kozuka Gothic Pro H" w:hAnsi="Comic Sans MS"/>
                                <w:color w:val="FFFFFF" w:themeColor="background1"/>
                                <w:sz w:val="40"/>
                                <w:szCs w:val="40"/>
                              </w:rPr>
                              <w:t>Learning aim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36.75pt;margin-top:19.5pt;width:265.5pt;height:38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" filled="f" stroked="f">
                <v:textbox>
                  <w:txbxContent>
                    <w:p w:rsidR="00A87FF1" w:rsidRPr="00B25AA0" w:rsidRDefault="00A87FF1" w:rsidP="00365E69">
                      <w:pPr>
                        <w:jc w:val="center"/>
                        <w:rPr>
                          <w:rFonts w:ascii="Comic Sans MS" w:eastAsia="Kozuka Gothic Pro H" w:hAnsi="Comic Sans MS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5AA0">
                        <w:rPr>
                          <w:rFonts w:ascii="Comic Sans MS" w:eastAsia="Kozuka Gothic Pro H" w:hAnsi="Comic Sans MS"/>
                          <w:color w:val="FFFFFF" w:themeColor="background1"/>
                          <w:sz w:val="40"/>
                          <w:szCs w:val="40"/>
                        </w:rPr>
                        <w:t>Learning aim B</w:t>
                      </w: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501015</wp:posOffset>
                </wp:positionV>
                <wp:extent cx="352425" cy="342900"/>
                <wp:effectExtent l="0" t="3175" r="0" b="0"/>
                <wp:wrapNone/>
                <wp:docPr id="5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124D3" id="Rectangle 76" o:spid="_x0000_s1026" style="position:absolute;margin-left:282pt;margin-top:39.45pt;width:27.75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" fillcolor="#969696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5CE11" id="Rectangle 75" o:spid="_x0000_s1026" style="position:absolute;margin-left:255.75pt;margin-top:12.45pt;width:27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YO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o+h&#10;U4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" fillcolor="#969696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843915</wp:posOffset>
                </wp:positionV>
                <wp:extent cx="352425" cy="342900"/>
                <wp:effectExtent l="0" t="3175" r="0" b="0"/>
                <wp:wrapNone/>
                <wp:docPr id="5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F5778" id="Rectangle 74" o:spid="_x0000_s1026" style="position:absolute;margin-left:282pt;margin-top:66.45pt;width:27.7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" fillcolor="blue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501015</wp:posOffset>
                </wp:positionV>
                <wp:extent cx="342900" cy="342900"/>
                <wp:effectExtent l="0" t="3175" r="0" b="0"/>
                <wp:wrapNone/>
                <wp:docPr id="5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ADE1C" id="Rectangle 73" o:spid="_x0000_s1026" style="position:absolute;margin-left:255pt;margin-top:39.45pt;width:27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" fillcolor="blue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158115</wp:posOffset>
                </wp:positionV>
                <wp:extent cx="342900" cy="342900"/>
                <wp:effectExtent l="0" t="3175" r="0" b="0"/>
                <wp:wrapNone/>
                <wp:docPr id="5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A4286" id="Rectangle 72" o:spid="_x0000_s1026" style="position:absolute;margin-left:228.75pt;margin-top:12.45pt;width:27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rH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" fillcolor="blue" stroked="f" strokecolor="#0c0"/>
            </w:pict>
          </mc:Fallback>
        </mc:AlternateContent>
      </w:r>
      <w:r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158115</wp:posOffset>
                </wp:positionV>
                <wp:extent cx="4114800" cy="685800"/>
                <wp:effectExtent l="0" t="3175" r="0" b="0"/>
                <wp:wrapNone/>
                <wp:docPr id="5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5946F" id="Rectangle 71" o:spid="_x0000_s1026" style="position:absolute;margin-left:-42pt;margin-top:12.45pt;width:324pt;height:54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" fillcolor="navy" stroked="f"/>
            </w:pict>
          </mc:Fallback>
        </mc:AlternateContent>
      </w:r>
    </w:p>
    <w:p w:rsidR="00915249" w:rsidRPr="00B25AA0" w:rsidRDefault="00915249" w:rsidP="00915249">
      <w:pPr>
        <w:rPr>
          <w:rFonts w:ascii="Comic Sans MS" w:hAnsi="Comic Sans MS" w:cs="Arial"/>
        </w:rPr>
      </w:pPr>
    </w:p>
    <w:p w:rsidR="00365E69" w:rsidRPr="00B25AA0" w:rsidRDefault="00365E69" w:rsidP="00915249">
      <w:pPr>
        <w:rPr>
          <w:rFonts w:ascii="Comic Sans MS" w:hAnsi="Comic Sans MS" w:cs="Arial"/>
        </w:rPr>
      </w:pPr>
    </w:p>
    <w:p w:rsidR="00365E69" w:rsidRPr="00B25AA0" w:rsidRDefault="00365E69" w:rsidP="00915249">
      <w:pPr>
        <w:rPr>
          <w:rFonts w:ascii="Comic Sans MS" w:hAnsi="Comic Sans MS" w:cs="Arial"/>
        </w:rPr>
      </w:pPr>
    </w:p>
    <w:p w:rsidR="00365E69" w:rsidRPr="00B25AA0" w:rsidRDefault="00445373" w:rsidP="00915249">
      <w:pPr>
        <w:rPr>
          <w:rFonts w:ascii="Comic Sans MS" w:hAnsi="Comic Sans MS" w:cs="Arial"/>
          <w:b/>
          <w:sz w:val="32"/>
          <w:u w:val="single"/>
        </w:rPr>
      </w:pPr>
      <w:r w:rsidRPr="00B25AA0">
        <w:rPr>
          <w:rFonts w:ascii="Comic Sans MS" w:hAnsi="Comic Sans MS" w:cs="Arial"/>
          <w:b/>
          <w:sz w:val="32"/>
          <w:u w:val="single"/>
        </w:rPr>
        <w:t xml:space="preserve">Learning aim B: Explore different fitness training methods </w:t>
      </w:r>
    </w:p>
    <w:p w:rsidR="00C930CE" w:rsidRPr="00B25AA0" w:rsidRDefault="003309BA" w:rsidP="004C138A">
      <w:pPr>
        <w:tabs>
          <w:tab w:val="left" w:pos="5025"/>
        </w:tabs>
        <w:rPr>
          <w:rFonts w:ascii="Comic Sans MS" w:hAnsi="Comic Sans MS"/>
        </w:rPr>
      </w:pPr>
      <w:r w:rsidRPr="00B25AA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13970</wp:posOffset>
                </wp:positionV>
                <wp:extent cx="3390900" cy="485775"/>
                <wp:effectExtent l="0" t="0" r="0" b="1270"/>
                <wp:wrapNone/>
                <wp:docPr id="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7FF1" w:rsidRPr="00365E69" w:rsidRDefault="00A87FF1" w:rsidP="00C930CE">
                            <w:pPr>
                              <w:jc w:val="center"/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FFFF" w:themeColor="background1"/>
                                <w:sz w:val="40"/>
                                <w:szCs w:val="40"/>
                              </w:rPr>
                              <w:t>Directive Terms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3" type="#_x0000_t202" style="position:absolute;margin-left:-37.5pt;margin-top:1.1pt;width:267pt;height:38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Slug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" filled="f" stroked="f">
                <v:textbox>
                  <w:txbxContent>
                    <w:p w:rsidR="00A87FF1" w:rsidRPr="00365E69" w:rsidRDefault="00A87FF1" w:rsidP="00C930CE">
                      <w:pPr>
                        <w:jc w:val="center"/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FFFF" w:themeColor="background1"/>
                          <w:sz w:val="40"/>
                          <w:szCs w:val="40"/>
                        </w:rPr>
                        <w:t>Directive Terms</w:t>
                      </w:r>
                    </w:p>
                  </w:txbxContent>
                </v:textbox>
              </v:shape>
            </w:pict>
          </mc:Fallback>
        </mc:AlternateContent>
      </w:r>
    </w:p>
    <w:p w:rsidR="00C930CE" w:rsidRPr="00B25AA0" w:rsidRDefault="006B1208" w:rsidP="00C930CE">
      <w:p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Before undertaking a training method session you must consider the following:</w:t>
      </w:r>
    </w:p>
    <w:p w:rsidR="006B1208" w:rsidRPr="00B25AA0" w:rsidRDefault="006B1208" w:rsidP="006B1208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Correct and safe use of equipment</w:t>
      </w:r>
    </w:p>
    <w:p w:rsidR="006B1208" w:rsidRPr="00B25AA0" w:rsidRDefault="006B1208" w:rsidP="006B1208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 xml:space="preserve">Correct and safe technique </w:t>
      </w:r>
    </w:p>
    <w:p w:rsidR="006B1208" w:rsidRPr="00B25AA0" w:rsidRDefault="006B1208" w:rsidP="006B1208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Warm up and cool down</w:t>
      </w:r>
    </w:p>
    <w:p w:rsidR="006B1208" w:rsidRPr="00B25AA0" w:rsidRDefault="006B1208" w:rsidP="006B1208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Use the FITT for each fitness training method</w:t>
      </w:r>
    </w:p>
    <w:p w:rsidR="006B1208" w:rsidRPr="00B25AA0" w:rsidRDefault="006B1208" w:rsidP="006B1208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Training must be appropriate to the physical/skill related component of fitness which needs to be developed</w:t>
      </w:r>
    </w:p>
    <w:p w:rsidR="00461294" w:rsidRPr="00B25AA0" w:rsidRDefault="00461294" w:rsidP="006B1208">
      <w:pPr>
        <w:rPr>
          <w:rFonts w:ascii="Comic Sans MS" w:hAnsi="Comic Sans MS" w:cs="Arial"/>
          <w:i/>
          <w:sz w:val="28"/>
        </w:rPr>
      </w:pPr>
    </w:p>
    <w:p w:rsidR="00461294" w:rsidRPr="00B25AA0" w:rsidRDefault="00461294" w:rsidP="006B1208">
      <w:pPr>
        <w:rPr>
          <w:rFonts w:ascii="Comic Sans MS" w:hAnsi="Comic Sans MS" w:cs="Arial"/>
          <w:i/>
          <w:sz w:val="28"/>
        </w:rPr>
      </w:pPr>
      <w:r w:rsidRPr="00B25AA0">
        <w:rPr>
          <w:rFonts w:ascii="Comic Sans MS" w:hAnsi="Comic Sans MS"/>
          <w:noProof/>
          <w:color w:val="A9C137"/>
          <w:sz w:val="15"/>
          <w:szCs w:val="15"/>
        </w:rPr>
        <w:drawing>
          <wp:anchor distT="0" distB="0" distL="114300" distR="114300" simplePos="0" relativeHeight="251668992" behindDoc="0" locked="0" layoutInCell="1" allowOverlap="1" wp14:anchorId="29F4A6B0" wp14:editId="29AB8887">
            <wp:simplePos x="0" y="0"/>
            <wp:positionH relativeFrom="column">
              <wp:posOffset>3933190</wp:posOffset>
            </wp:positionH>
            <wp:positionV relativeFrom="paragraph">
              <wp:posOffset>-1905</wp:posOffset>
            </wp:positionV>
            <wp:extent cx="1628775" cy="1650365"/>
            <wp:effectExtent l="0" t="0" r="9525" b="6985"/>
            <wp:wrapNone/>
            <wp:docPr id="2" name="Picture 2" descr="http://mcsophie.files.wordpress.com/2012/05/flexibility2.jpg?w=296&amp;h=30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csophie.files.wordpress.com/2012/05/flexibility2.jpg?w=296&amp;h=30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294" w:rsidRPr="00B25AA0" w:rsidRDefault="00D4199F" w:rsidP="006B1208">
      <w:pPr>
        <w:rPr>
          <w:rFonts w:ascii="Comic Sans MS" w:hAnsi="Comic Sans MS" w:cs="Arial"/>
          <w:b/>
          <w:i/>
          <w:sz w:val="32"/>
          <w:u w:val="single"/>
        </w:rPr>
      </w:pPr>
      <w:r w:rsidRPr="00B25AA0">
        <w:rPr>
          <w:rFonts w:ascii="Comic Sans MS" w:hAnsi="Comic Sans MS" w:cs="Arial"/>
          <w:b/>
          <w:i/>
          <w:sz w:val="32"/>
          <w:u w:val="single"/>
        </w:rPr>
        <w:t>Flexibility training methods</w:t>
      </w:r>
      <w:r w:rsidR="00461294" w:rsidRPr="00B25AA0">
        <w:rPr>
          <w:rFonts w:ascii="Comic Sans MS" w:hAnsi="Comic Sans MS" w:cs="Arial"/>
          <w:b/>
          <w:i/>
          <w:sz w:val="32"/>
          <w:u w:val="single"/>
        </w:rPr>
        <w:t>:</w:t>
      </w:r>
      <w:r w:rsidR="00461294" w:rsidRPr="00B25AA0">
        <w:rPr>
          <w:rFonts w:ascii="Comic Sans MS" w:hAnsi="Comic Sans MS"/>
          <w:b/>
          <w:noProof/>
          <w:color w:val="A9C137"/>
          <w:sz w:val="16"/>
          <w:szCs w:val="15"/>
          <w:u w:val="single"/>
        </w:rPr>
        <w:t xml:space="preserve"> </w:t>
      </w:r>
    </w:p>
    <w:p w:rsidR="00461294" w:rsidRPr="00B25AA0" w:rsidRDefault="00461294" w:rsidP="006B1208">
      <w:pPr>
        <w:rPr>
          <w:rFonts w:ascii="Comic Sans MS" w:hAnsi="Comic Sans MS" w:cs="Arial"/>
        </w:rPr>
      </w:pPr>
      <w:r w:rsidRPr="00B25AA0">
        <w:rPr>
          <w:rFonts w:ascii="Comic Sans MS" w:hAnsi="Comic Sans MS" w:cs="Arial"/>
          <w:b/>
          <w:sz w:val="24"/>
        </w:rPr>
        <w:t>Flexibility definition</w:t>
      </w:r>
      <w:r w:rsidRPr="00B25AA0">
        <w:rPr>
          <w:rFonts w:ascii="Comic Sans MS" w:hAnsi="Comic Sans MS" w:cs="Arial"/>
          <w:sz w:val="24"/>
        </w:rPr>
        <w:t xml:space="preserve"> -  </w:t>
      </w:r>
      <w:r w:rsidR="00D4199F" w:rsidRPr="00B25AA0">
        <w:rPr>
          <w:rFonts w:ascii="Comic Sans MS" w:hAnsi="Comic Sans MS" w:cs="Arial"/>
          <w:i/>
          <w:sz w:val="28"/>
        </w:rPr>
        <w:t xml:space="preserve"> </w:t>
      </w:r>
      <w:r w:rsidRPr="00B25AA0">
        <w:rPr>
          <w:rFonts w:ascii="Comic Sans MS" w:hAnsi="Comic Sans MS" w:cs="Arial"/>
        </w:rPr>
        <w:t xml:space="preserve">Having an adequate range of motion </w:t>
      </w:r>
    </w:p>
    <w:p w:rsidR="00461294" w:rsidRPr="00B25AA0" w:rsidRDefault="00461294" w:rsidP="006B1208">
      <w:pPr>
        <w:rPr>
          <w:rFonts w:ascii="Comic Sans MS" w:hAnsi="Comic Sans MS" w:cs="Arial"/>
        </w:rPr>
      </w:pPr>
      <w:proofErr w:type="gramStart"/>
      <w:r w:rsidRPr="00B25AA0">
        <w:rPr>
          <w:rFonts w:ascii="Comic Sans MS" w:hAnsi="Comic Sans MS" w:cs="Arial"/>
        </w:rPr>
        <w:t>in</w:t>
      </w:r>
      <w:proofErr w:type="gramEnd"/>
      <w:r w:rsidRPr="00B25AA0">
        <w:rPr>
          <w:rFonts w:ascii="Comic Sans MS" w:hAnsi="Comic Sans MS" w:cs="Arial"/>
        </w:rPr>
        <w:t xml:space="preserve"> all joints of the body; the ability to move a joint fluidly </w:t>
      </w:r>
    </w:p>
    <w:p w:rsidR="006B1208" w:rsidRPr="00B25AA0" w:rsidRDefault="00461294" w:rsidP="006B1208">
      <w:pPr>
        <w:rPr>
          <w:rFonts w:ascii="Comic Sans MS" w:hAnsi="Comic Sans MS" w:cs="Arial"/>
        </w:rPr>
      </w:pPr>
      <w:proofErr w:type="gramStart"/>
      <w:r w:rsidRPr="00B25AA0">
        <w:rPr>
          <w:rFonts w:ascii="Comic Sans MS" w:hAnsi="Comic Sans MS" w:cs="Arial"/>
        </w:rPr>
        <w:t>through</w:t>
      </w:r>
      <w:proofErr w:type="gramEnd"/>
      <w:r w:rsidRPr="00B25AA0">
        <w:rPr>
          <w:rFonts w:ascii="Comic Sans MS" w:hAnsi="Comic Sans MS" w:cs="Arial"/>
        </w:rPr>
        <w:t xml:space="preserve"> its complete range of movement</w:t>
      </w:r>
    </w:p>
    <w:p w:rsidR="00461294" w:rsidRPr="00B25AA0" w:rsidRDefault="00461294" w:rsidP="006B1208">
      <w:pPr>
        <w:rPr>
          <w:rFonts w:ascii="Comic Sans MS" w:hAnsi="Comic Sans MS" w:cs="Arial"/>
        </w:rPr>
      </w:pPr>
      <w:r w:rsidRPr="00B25AA0">
        <w:rPr>
          <w:rFonts w:ascii="Comic Sans MS" w:hAnsi="Comic Sans MS" w:cs="Arial"/>
          <w:b/>
          <w:u w:val="single"/>
        </w:rPr>
        <w:t>Three</w:t>
      </w:r>
      <w:r w:rsidRPr="00B25AA0">
        <w:rPr>
          <w:rFonts w:ascii="Comic Sans MS" w:hAnsi="Comic Sans MS" w:cs="Arial"/>
        </w:rPr>
        <w:t xml:space="preserve"> different types of stretching to improve flexibility:</w:t>
      </w:r>
      <w:r w:rsidR="00801447" w:rsidRPr="00B25AA0">
        <w:rPr>
          <w:rFonts w:ascii="Comic Sans MS" w:hAnsi="Comic Sans MS" w:cs="Arial"/>
        </w:rPr>
        <w:t xml:space="preserve"> </w:t>
      </w:r>
    </w:p>
    <w:p w:rsidR="003942EF" w:rsidRPr="00B25AA0" w:rsidRDefault="00461294" w:rsidP="00C930CE">
      <w:pPr>
        <w:rPr>
          <w:rFonts w:ascii="Comic Sans MS" w:hAnsi="Comic Sans MS" w:cs="Arial"/>
          <w:b/>
          <w:i/>
          <w:sz w:val="28"/>
        </w:rPr>
      </w:pPr>
      <w:r w:rsidRPr="00B25AA0">
        <w:rPr>
          <w:rFonts w:ascii="Comic Sans MS" w:hAnsi="Comic Sans MS"/>
          <w:noProof/>
          <w:color w:val="F3686D"/>
        </w:rPr>
        <w:drawing>
          <wp:anchor distT="0" distB="0" distL="114300" distR="114300" simplePos="0" relativeHeight="251671040" behindDoc="1" locked="0" layoutInCell="1" allowOverlap="1" wp14:anchorId="1A7BCA28" wp14:editId="1A072F22">
            <wp:simplePos x="0" y="0"/>
            <wp:positionH relativeFrom="column">
              <wp:posOffset>2400300</wp:posOffset>
            </wp:positionH>
            <wp:positionV relativeFrom="paragraph">
              <wp:posOffset>222885</wp:posOffset>
            </wp:positionV>
            <wp:extent cx="1047750" cy="1733550"/>
            <wp:effectExtent l="0" t="0" r="0" b="0"/>
            <wp:wrapNone/>
            <wp:docPr id="3" name="Picture 3" descr="http://livelovesweat.files.wordpress.com/2011/12/dyn.jpg?w=110&amp;h=18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elovesweat.files.wordpress.com/2011/12/dyn.jpg?w=110&amp;h=18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hAnsi="Comic Sans MS" w:cs="Arial"/>
          <w:b/>
        </w:rPr>
        <w:t xml:space="preserve">           STATIC</w:t>
      </w:r>
      <w:r w:rsidRPr="00B25AA0">
        <w:rPr>
          <w:rFonts w:ascii="Comic Sans MS" w:hAnsi="Comic Sans MS" w:cs="Arial"/>
          <w:b/>
        </w:rPr>
        <w:tab/>
      </w:r>
      <w:r w:rsidRPr="00B25AA0">
        <w:rPr>
          <w:rFonts w:ascii="Comic Sans MS" w:hAnsi="Comic Sans MS" w:cs="Arial"/>
          <w:b/>
        </w:rPr>
        <w:tab/>
      </w:r>
      <w:r w:rsidRPr="00B25AA0">
        <w:rPr>
          <w:rFonts w:ascii="Comic Sans MS" w:hAnsi="Comic Sans MS" w:cs="Arial"/>
          <w:b/>
        </w:rPr>
        <w:tab/>
      </w:r>
      <w:r w:rsidR="00801447" w:rsidRPr="00B25AA0">
        <w:rPr>
          <w:rFonts w:ascii="Comic Sans MS" w:hAnsi="Comic Sans MS" w:cs="Arial"/>
          <w:b/>
        </w:rPr>
        <w:t>DNYNAMIC/BALLISTIC</w:t>
      </w:r>
      <w:r w:rsidR="00801447" w:rsidRPr="00B25AA0">
        <w:rPr>
          <w:rFonts w:ascii="Comic Sans MS" w:hAnsi="Comic Sans MS" w:cs="Arial"/>
          <w:b/>
        </w:rPr>
        <w:tab/>
      </w:r>
      <w:r w:rsidR="00801447" w:rsidRPr="00B25AA0">
        <w:rPr>
          <w:rFonts w:ascii="Comic Sans MS" w:hAnsi="Comic Sans MS" w:cs="Arial"/>
          <w:b/>
        </w:rPr>
        <w:tab/>
      </w:r>
      <w:r w:rsidRPr="00B25AA0">
        <w:rPr>
          <w:rFonts w:ascii="Comic Sans MS" w:hAnsi="Comic Sans MS" w:cs="Arial"/>
          <w:b/>
        </w:rPr>
        <w:t>P</w:t>
      </w:r>
      <w:r w:rsidR="00801447" w:rsidRPr="00B25AA0">
        <w:rPr>
          <w:rFonts w:ascii="Comic Sans MS" w:hAnsi="Comic Sans MS" w:cs="Arial"/>
          <w:b/>
        </w:rPr>
        <w:t>NF</w:t>
      </w:r>
    </w:p>
    <w:p w:rsidR="005D212C" w:rsidRPr="00B25AA0" w:rsidRDefault="00801447" w:rsidP="00C930CE">
      <w:pPr>
        <w:rPr>
          <w:rFonts w:ascii="Comic Sans MS" w:hAnsi="Comic Sans MS"/>
          <w:sz w:val="20"/>
          <w:szCs w:val="20"/>
        </w:rPr>
      </w:pPr>
      <w:r w:rsidRPr="00B25AA0">
        <w:rPr>
          <w:rFonts w:ascii="Comic Sans MS" w:hAnsi="Comic Sans MS"/>
          <w:noProof/>
        </w:rPr>
        <w:drawing>
          <wp:anchor distT="0" distB="0" distL="114300" distR="114300" simplePos="0" relativeHeight="251672064" behindDoc="0" locked="0" layoutInCell="1" allowOverlap="1" wp14:anchorId="5C95C06D" wp14:editId="7803FBA6">
            <wp:simplePos x="0" y="0"/>
            <wp:positionH relativeFrom="column">
              <wp:posOffset>3938270</wp:posOffset>
            </wp:positionH>
            <wp:positionV relativeFrom="paragraph">
              <wp:posOffset>190500</wp:posOffset>
            </wp:positionV>
            <wp:extent cx="1983105" cy="1247775"/>
            <wp:effectExtent l="0" t="0" r="0" b="9525"/>
            <wp:wrapNone/>
            <wp:docPr id="4" name="Picture 2" descr="http://t2.gstatic.com/images?q=tbn:ANd9GcTXfIoGw2lZz1bQOjKq6u8CGYtQgI60lvPz9pqXpUZhTHC048gZ:injuryfix.com/archives/ezine_images/pnf-stretch_1.jpg">
              <a:hlinkClick xmlns:a="http://schemas.openxmlformats.org/drawingml/2006/main" r:id="rId22" action="ppaction://hlinkfil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2.gstatic.com/images?q=tbn:ANd9GcTXfIoGw2lZz1bQOjKq6u8CGYtQgI60lvPz9pqXpUZhTHC048gZ:injuryfix.com/archives/ezine_images/pnf-stretch_1.jpg">
                      <a:hlinkClick r:id="rId22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hAnsi="Comic Sans MS"/>
          <w:noProof/>
        </w:rPr>
        <w:drawing>
          <wp:anchor distT="0" distB="0" distL="114300" distR="114300" simplePos="0" relativeHeight="251670016" behindDoc="1" locked="0" layoutInCell="1" allowOverlap="1" wp14:anchorId="6FD31283" wp14:editId="0F7A2979">
            <wp:simplePos x="0" y="0"/>
            <wp:positionH relativeFrom="column">
              <wp:posOffset>2540</wp:posOffset>
            </wp:positionH>
            <wp:positionV relativeFrom="paragraph">
              <wp:posOffset>37465</wp:posOffset>
            </wp:positionV>
            <wp:extent cx="1616075" cy="1095375"/>
            <wp:effectExtent l="0" t="0" r="3175" b="9525"/>
            <wp:wrapNone/>
            <wp:docPr id="1026" name="Picture 2" descr="http://t1.gstatic.com/images?q=tbn:ANd9GcRIZAEi-yR35u7T3XT0YGNtoGRKZhWOb_vrb-0jkQ6tISQQr9sb:www.irbsandc.com/images/modules/5/static-str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1.gstatic.com/images?q=tbn:ANd9GcRIZAEi-yR35u7T3XT0YGNtoGRKZhWOb_vrb-0jkQ6tISQQr9sb:www.irbsandc.com/images/modules/5/static-stretch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12C" w:rsidRPr="00B25AA0" w:rsidRDefault="005D212C" w:rsidP="005D212C">
      <w:pPr>
        <w:rPr>
          <w:rFonts w:ascii="Comic Sans MS" w:hAnsi="Comic Sans MS"/>
          <w:sz w:val="20"/>
          <w:szCs w:val="20"/>
        </w:rPr>
      </w:pPr>
    </w:p>
    <w:p w:rsidR="005D212C" w:rsidRPr="00B25AA0" w:rsidRDefault="005D212C" w:rsidP="005D212C">
      <w:pPr>
        <w:rPr>
          <w:rFonts w:ascii="Comic Sans MS" w:hAnsi="Comic Sans MS"/>
          <w:sz w:val="20"/>
          <w:szCs w:val="20"/>
        </w:rPr>
      </w:pPr>
    </w:p>
    <w:p w:rsidR="00801447" w:rsidRPr="00B25AA0" w:rsidRDefault="00801447" w:rsidP="005D212C">
      <w:pPr>
        <w:rPr>
          <w:rFonts w:ascii="Comic Sans MS" w:hAnsi="Comic Sans MS"/>
          <w:sz w:val="20"/>
          <w:szCs w:val="20"/>
        </w:rPr>
      </w:pPr>
    </w:p>
    <w:p w:rsidR="00801447" w:rsidRPr="00B25AA0" w:rsidRDefault="00801447" w:rsidP="005D212C">
      <w:pPr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lastRenderedPageBreak/>
        <w:t>Static stretching:</w:t>
      </w: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hAnsi="Comic Sans MS" w:cs="Arial"/>
          <w:kern w:val="24"/>
          <w:sz w:val="24"/>
          <w:szCs w:val="40"/>
        </w:rPr>
      </w:pPr>
      <w:r w:rsidRPr="00B25AA0">
        <w:rPr>
          <w:rFonts w:ascii="Comic Sans MS" w:hAnsi="Comic Sans MS" w:cs="Arial"/>
          <w:kern w:val="24"/>
          <w:sz w:val="24"/>
          <w:szCs w:val="40"/>
        </w:rPr>
        <w:t xml:space="preserve">This is when an individual holds the position, keeping the body still for the duration of the stretch (5-10 seconds). </w:t>
      </w: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hAnsi="Comic Sans MS" w:cs="Arial"/>
          <w:kern w:val="24"/>
          <w:sz w:val="24"/>
          <w:szCs w:val="40"/>
        </w:rPr>
      </w:pPr>
      <w:r w:rsidRPr="00B25AA0">
        <w:rPr>
          <w:rFonts w:ascii="Comic Sans MS" w:hAnsi="Comic Sans MS" w:cs="Arial"/>
          <w:kern w:val="24"/>
          <w:sz w:val="24"/>
          <w:szCs w:val="40"/>
        </w:rPr>
        <w:t>Static stretching is the most often used form of stretching as it is very straightforward and safe. There are two different types of static stretch:</w:t>
      </w: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eastAsia="Times New Roman" w:hAnsi="Comic Sans MS" w:cs="Arial"/>
          <w:sz w:val="24"/>
          <w:szCs w:val="24"/>
        </w:rPr>
      </w:pPr>
    </w:p>
    <w:p w:rsidR="00801447" w:rsidRPr="00B25AA0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i/>
          <w:kern w:val="24"/>
          <w:sz w:val="24"/>
          <w:szCs w:val="40"/>
        </w:rPr>
        <w:t>Static Active</w:t>
      </w:r>
      <w:r w:rsidRPr="00B25AA0">
        <w:rPr>
          <w:rFonts w:ascii="Comic Sans MS" w:hAnsi="Comic Sans MS" w:cs="Arial"/>
          <w:kern w:val="24"/>
          <w:sz w:val="24"/>
          <w:szCs w:val="40"/>
        </w:rPr>
        <w:t xml:space="preserve"> – where the athlete performs the stretch independently by applying internal force to stretch and lengthen the muscle.</w:t>
      </w:r>
    </w:p>
    <w:p w:rsidR="00801447" w:rsidRPr="00B25AA0" w:rsidRDefault="00801447" w:rsidP="00801447">
      <w:p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</w:p>
    <w:p w:rsidR="00801447" w:rsidRPr="00B25AA0" w:rsidRDefault="00801447" w:rsidP="00801447">
      <w:pPr>
        <w:numPr>
          <w:ilvl w:val="0"/>
          <w:numId w:val="29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i/>
          <w:kern w:val="24"/>
          <w:sz w:val="24"/>
          <w:szCs w:val="40"/>
        </w:rPr>
        <w:t>Static Passive</w:t>
      </w:r>
      <w:r w:rsidRPr="00B25AA0">
        <w:rPr>
          <w:rFonts w:ascii="Comic Sans MS" w:hAnsi="Comic Sans MS" w:cs="Arial"/>
          <w:kern w:val="24"/>
          <w:sz w:val="24"/>
          <w:szCs w:val="40"/>
        </w:rPr>
        <w:t xml:space="preserve"> (assisted stretching) – requires the help of another person or object. The assisting person or object applies external force causing the muscle to stretch.</w:t>
      </w:r>
    </w:p>
    <w:p w:rsidR="00801447" w:rsidRPr="00B25AA0" w:rsidRDefault="00801447" w:rsidP="005D212C">
      <w:pPr>
        <w:rPr>
          <w:rFonts w:ascii="Comic Sans MS" w:hAnsi="Comic Sans MS" w:cs="Arial"/>
          <w:sz w:val="24"/>
          <w:szCs w:val="20"/>
        </w:rPr>
      </w:pPr>
    </w:p>
    <w:p w:rsidR="00BA3F87" w:rsidRPr="00B25AA0" w:rsidRDefault="00BA3F87" w:rsidP="005D212C">
      <w:pPr>
        <w:rPr>
          <w:rFonts w:ascii="Comic Sans MS" w:hAnsi="Comic Sans MS" w:cs="Arial"/>
          <w:b/>
          <w:sz w:val="24"/>
          <w:szCs w:val="20"/>
        </w:rPr>
      </w:pPr>
    </w:p>
    <w:p w:rsidR="00801447" w:rsidRPr="00B25AA0" w:rsidRDefault="00801447" w:rsidP="005D212C">
      <w:pPr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Dynamic/ballistic stretching:</w:t>
      </w: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hAnsi="Comic Sans MS" w:cs="Arial"/>
          <w:kern w:val="24"/>
          <w:sz w:val="24"/>
          <w:szCs w:val="64"/>
        </w:rPr>
      </w:pPr>
      <w:r w:rsidRPr="00B25AA0">
        <w:rPr>
          <w:rFonts w:ascii="Comic Sans MS" w:hAnsi="Comic Sans MS" w:cs="Arial"/>
          <w:kern w:val="24"/>
          <w:sz w:val="24"/>
          <w:szCs w:val="64"/>
        </w:rPr>
        <w:t>Involves fast, jerky movements involving the whole range of the joint’s motion.</w:t>
      </w: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eastAsia="Times New Roman" w:hAnsi="Comic Sans MS" w:cs="Arial"/>
          <w:sz w:val="24"/>
          <w:szCs w:val="24"/>
        </w:rPr>
      </w:pPr>
    </w:p>
    <w:p w:rsidR="00801447" w:rsidRPr="00B25AA0" w:rsidRDefault="00801447" w:rsidP="00801447">
      <w:pPr>
        <w:spacing w:after="0" w:line="240" w:lineRule="auto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kern w:val="24"/>
          <w:sz w:val="24"/>
          <w:szCs w:val="64"/>
        </w:rPr>
        <w:t>Usually through swinging, bobbing or bouncing</w:t>
      </w:r>
      <w:r w:rsidR="00BA3F87" w:rsidRPr="00B25AA0">
        <w:rPr>
          <w:rFonts w:ascii="Comic Sans MS" w:hAnsi="Comic Sans MS" w:cs="Arial"/>
          <w:kern w:val="24"/>
          <w:sz w:val="24"/>
          <w:szCs w:val="64"/>
        </w:rPr>
        <w:t>.</w:t>
      </w:r>
    </w:p>
    <w:p w:rsidR="00BA3F87" w:rsidRDefault="00BA3F87" w:rsidP="005D212C">
      <w:pPr>
        <w:rPr>
          <w:rFonts w:ascii="Comic Sans MS" w:hAnsi="Comic Sans MS" w:cs="Arial"/>
          <w:b/>
          <w:sz w:val="24"/>
          <w:szCs w:val="20"/>
        </w:rPr>
      </w:pPr>
    </w:p>
    <w:p w:rsidR="00B25AA0" w:rsidRPr="00B25AA0" w:rsidRDefault="00B25AA0" w:rsidP="005D212C">
      <w:pPr>
        <w:rPr>
          <w:rFonts w:ascii="Comic Sans MS" w:hAnsi="Comic Sans MS" w:cs="Arial"/>
          <w:b/>
          <w:sz w:val="24"/>
          <w:szCs w:val="20"/>
        </w:rPr>
      </w:pPr>
    </w:p>
    <w:p w:rsidR="00BA3F87" w:rsidRPr="00B25AA0" w:rsidRDefault="00BA3F87" w:rsidP="005D212C">
      <w:pPr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Proprioceptive Neuromuscular Facilitation (PNF):</w:t>
      </w:r>
    </w:p>
    <w:p w:rsidR="00BA3F87" w:rsidRPr="00B25AA0" w:rsidRDefault="00BA3F87" w:rsidP="00BA3F87">
      <w:pPr>
        <w:spacing w:after="0" w:line="240" w:lineRule="auto"/>
        <w:contextualSpacing/>
        <w:rPr>
          <w:rFonts w:ascii="Comic Sans MS" w:hAnsi="Comic Sans MS" w:cs="Arial"/>
          <w:kern w:val="24"/>
          <w:sz w:val="24"/>
          <w:szCs w:val="64"/>
        </w:rPr>
      </w:pPr>
      <w:r w:rsidRPr="00B25AA0">
        <w:rPr>
          <w:rFonts w:ascii="Comic Sans MS" w:hAnsi="Comic Sans MS" w:cs="Arial"/>
          <w:kern w:val="24"/>
          <w:sz w:val="24"/>
          <w:szCs w:val="64"/>
        </w:rPr>
        <w:t>Performed with someone or something to create a resistance.</w:t>
      </w:r>
    </w:p>
    <w:p w:rsidR="00BA3F87" w:rsidRPr="00B25AA0" w:rsidRDefault="00BA3F87" w:rsidP="00BA3F87">
      <w:pPr>
        <w:spacing w:after="0" w:line="240" w:lineRule="auto"/>
        <w:contextualSpacing/>
        <w:rPr>
          <w:rFonts w:ascii="Comic Sans MS" w:hAnsi="Comic Sans MS" w:cs="Arial"/>
          <w:kern w:val="24"/>
          <w:sz w:val="24"/>
          <w:szCs w:val="64"/>
        </w:rPr>
      </w:pPr>
    </w:p>
    <w:p w:rsidR="00BA3F87" w:rsidRPr="00B25AA0" w:rsidRDefault="00BA3F87" w:rsidP="00BA3F87">
      <w:pPr>
        <w:spacing w:after="0" w:line="240" w:lineRule="auto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6CB984" wp14:editId="3D15DCF0">
                <wp:simplePos x="0" y="0"/>
                <wp:positionH relativeFrom="column">
                  <wp:posOffset>4171950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C2A3" id="Straight Arrow Connector 7" o:spid="_x0000_s1026" type="#_x0000_t32" style="position:absolute;margin-left:328.5pt;margin-top:6.9pt;width:20.25pt;height:0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" strokecolor="windowText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AC9B0D1" wp14:editId="7690FC4B">
                <wp:simplePos x="0" y="0"/>
                <wp:positionH relativeFrom="column">
                  <wp:posOffset>3324225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76CB" id="Straight Arrow Connector 6" o:spid="_x0000_s1026" type="#_x0000_t32" style="position:absolute;margin-left:261.75pt;margin-top:6.9pt;width:20.25pt;height:0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" strokecolor="windowText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b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2BB631" wp14:editId="2EF953D6">
                <wp:simplePos x="0" y="0"/>
                <wp:positionH relativeFrom="column">
                  <wp:posOffset>1028700</wp:posOffset>
                </wp:positionH>
                <wp:positionV relativeFrom="paragraph">
                  <wp:posOffset>87630</wp:posOffset>
                </wp:positionV>
                <wp:extent cx="257175" cy="0"/>
                <wp:effectExtent l="0" t="76200" r="28575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130A" id="Straight Arrow Connector 5" o:spid="_x0000_s1026" type="#_x0000_t32" style="position:absolute;margin-left:81pt;margin-top:6.9pt;width:20.25pt;height:0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" strokecolor="black [3213]">
                <v:stroke endarrow="open"/>
              </v:shape>
            </w:pict>
          </mc:Fallback>
        </mc:AlternateContent>
      </w:r>
      <w:r w:rsidRPr="00B25AA0">
        <w:rPr>
          <w:rFonts w:ascii="Comic Sans MS" w:hAnsi="Comic Sans MS" w:cs="Arial"/>
          <w:kern w:val="24"/>
          <w:sz w:val="24"/>
          <w:szCs w:val="64"/>
        </w:rPr>
        <w:t xml:space="preserve">Stretch to max </w:t>
      </w:r>
      <w:r w:rsidRPr="00B25AA0">
        <w:rPr>
          <w:rFonts w:ascii="Comic Sans MS" w:hAnsi="Comic Sans MS" w:cs="Arial"/>
          <w:kern w:val="24"/>
          <w:sz w:val="24"/>
          <w:szCs w:val="64"/>
        </w:rPr>
        <w:tab/>
        <w:t xml:space="preserve">hold it there (6-10 seconds) </w:t>
      </w:r>
      <w:r w:rsidRPr="00B25AA0">
        <w:rPr>
          <w:rFonts w:ascii="Comic Sans MS" w:hAnsi="Comic Sans MS" w:cs="Arial"/>
          <w:kern w:val="24"/>
          <w:sz w:val="24"/>
          <w:szCs w:val="64"/>
        </w:rPr>
        <w:tab/>
        <w:t xml:space="preserve"> relax </w:t>
      </w:r>
      <w:r w:rsidRPr="00B25AA0">
        <w:rPr>
          <w:rFonts w:ascii="Comic Sans MS" w:hAnsi="Comic Sans MS" w:cs="Arial"/>
          <w:kern w:val="24"/>
          <w:sz w:val="24"/>
          <w:szCs w:val="64"/>
        </w:rPr>
        <w:tab/>
      </w:r>
      <w:r w:rsidRPr="00B25AA0">
        <w:rPr>
          <w:rFonts w:ascii="Comic Sans MS" w:hAnsi="Comic Sans MS" w:cs="Arial"/>
          <w:kern w:val="24"/>
          <w:sz w:val="24"/>
          <w:szCs w:val="64"/>
        </w:rPr>
        <w:tab/>
        <w:t xml:space="preserve"> repeat</w:t>
      </w:r>
    </w:p>
    <w:p w:rsidR="00BA3F87" w:rsidRPr="00B25AA0" w:rsidRDefault="00BA3F87" w:rsidP="005D212C">
      <w:pPr>
        <w:rPr>
          <w:rFonts w:ascii="Comic Sans MS" w:hAnsi="Comic Sans MS" w:cs="Arial"/>
          <w:b/>
          <w:sz w:val="24"/>
          <w:szCs w:val="20"/>
        </w:rPr>
      </w:pPr>
    </w:p>
    <w:p w:rsidR="00BA3F87" w:rsidRPr="00B25AA0" w:rsidRDefault="00BA3F87" w:rsidP="005D212C">
      <w:pPr>
        <w:rPr>
          <w:rFonts w:ascii="Comic Sans MS" w:hAnsi="Comic Sans MS" w:cs="Arial"/>
          <w:b/>
          <w:sz w:val="24"/>
          <w:szCs w:val="20"/>
        </w:rPr>
      </w:pPr>
    </w:p>
    <w:p w:rsidR="00B25AA0" w:rsidRDefault="00B25AA0" w:rsidP="005D212C">
      <w:pPr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B25AA0" w:rsidRDefault="00B25AA0" w:rsidP="005D212C">
      <w:pPr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B25AA0" w:rsidRDefault="00B25AA0" w:rsidP="005D212C">
      <w:pPr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BA3F87" w:rsidRPr="00B25AA0" w:rsidRDefault="00BA3F87" w:rsidP="005D212C">
      <w:pPr>
        <w:rPr>
          <w:rFonts w:ascii="Comic Sans MS" w:hAnsi="Comic Sans MS" w:cs="Arial"/>
          <w:b/>
          <w:i/>
          <w:sz w:val="32"/>
          <w:szCs w:val="20"/>
          <w:u w:val="single"/>
        </w:rPr>
      </w:pPr>
      <w:r w:rsidRPr="00B25AA0">
        <w:rPr>
          <w:rFonts w:ascii="Comic Sans MS" w:hAnsi="Comic Sans MS" w:cs="Arial"/>
          <w:b/>
          <w:i/>
          <w:sz w:val="32"/>
          <w:szCs w:val="20"/>
          <w:u w:val="single"/>
        </w:rPr>
        <w:lastRenderedPageBreak/>
        <w:t>Strength, muscular endurance and power training methods:</w:t>
      </w:r>
    </w:p>
    <w:p w:rsidR="00BA3F87" w:rsidRPr="00B25AA0" w:rsidRDefault="00BA3F87" w:rsidP="005D212C">
      <w:pPr>
        <w:rPr>
          <w:rFonts w:ascii="Comic Sans MS" w:hAnsi="Comic Sans MS" w:cs="Arial"/>
          <w:b/>
          <w:sz w:val="24"/>
          <w:szCs w:val="20"/>
        </w:rPr>
      </w:pPr>
    </w:p>
    <w:p w:rsidR="00BA3F87" w:rsidRPr="00B25AA0" w:rsidRDefault="00BA3F87" w:rsidP="005D212C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Three</w:t>
      </w:r>
      <w:r w:rsidRPr="00B25AA0">
        <w:rPr>
          <w:rFonts w:ascii="Comic Sans MS" w:hAnsi="Comic Sans MS" w:cs="Arial"/>
          <w:sz w:val="24"/>
          <w:szCs w:val="20"/>
        </w:rPr>
        <w:t xml:space="preserve"> types of training to improve strength, muscular endurance and power-</w:t>
      </w:r>
    </w:p>
    <w:p w:rsidR="00BA3F87" w:rsidRPr="00B25AA0" w:rsidRDefault="00BA3F87" w:rsidP="005D212C">
      <w:pPr>
        <w:rPr>
          <w:rFonts w:ascii="Comic Sans MS" w:hAnsi="Comic Sans MS" w:cs="Arial"/>
          <w:sz w:val="24"/>
          <w:szCs w:val="20"/>
        </w:rPr>
      </w:pPr>
    </w:p>
    <w:p w:rsidR="00BA3F87" w:rsidRPr="00B25AA0" w:rsidRDefault="0000776C" w:rsidP="00BA3F87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noProof/>
          <w:sz w:val="24"/>
          <w:szCs w:val="20"/>
        </w:rPr>
        <w:drawing>
          <wp:anchor distT="0" distB="0" distL="114300" distR="114300" simplePos="0" relativeHeight="251677184" behindDoc="0" locked="0" layoutInCell="1" allowOverlap="1" wp14:anchorId="44C0D0AC" wp14:editId="3412314C">
            <wp:simplePos x="0" y="0"/>
            <wp:positionH relativeFrom="column">
              <wp:posOffset>2428875</wp:posOffset>
            </wp:positionH>
            <wp:positionV relativeFrom="paragraph">
              <wp:posOffset>279400</wp:posOffset>
            </wp:positionV>
            <wp:extent cx="895350" cy="1581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3371" r="7361" b="3371"/>
                    <a:stretch/>
                  </pic:blipFill>
                  <pic:spPr bwMode="auto">
                    <a:xfrm>
                      <a:off x="0" y="0"/>
                      <a:ext cx="895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87" w:rsidRPr="00B25AA0">
        <w:rPr>
          <w:rFonts w:ascii="Comic Sans MS" w:hAnsi="Comic Sans MS" w:cs="Arial"/>
          <w:sz w:val="24"/>
          <w:szCs w:val="20"/>
        </w:rPr>
        <w:t>CIRCUIT TRAINING</w:t>
      </w:r>
      <w:r w:rsidR="00BA3F87" w:rsidRPr="00B25AA0">
        <w:rPr>
          <w:rFonts w:ascii="Comic Sans MS" w:hAnsi="Comic Sans MS" w:cs="Arial"/>
          <w:sz w:val="24"/>
          <w:szCs w:val="20"/>
        </w:rPr>
        <w:tab/>
      </w:r>
      <w:r w:rsidR="00BA3F87" w:rsidRPr="00B25AA0">
        <w:rPr>
          <w:rFonts w:ascii="Comic Sans MS" w:hAnsi="Comic Sans MS" w:cs="Arial"/>
          <w:sz w:val="24"/>
          <w:szCs w:val="20"/>
        </w:rPr>
        <w:tab/>
        <w:t>FREE WEIGHTS</w:t>
      </w:r>
      <w:r w:rsidR="00BA3F87" w:rsidRPr="00B25AA0">
        <w:rPr>
          <w:rFonts w:ascii="Comic Sans MS" w:hAnsi="Comic Sans MS" w:cs="Arial"/>
          <w:sz w:val="24"/>
          <w:szCs w:val="20"/>
        </w:rPr>
        <w:tab/>
      </w:r>
      <w:r w:rsidR="00BA3F87" w:rsidRPr="00B25AA0">
        <w:rPr>
          <w:rFonts w:ascii="Comic Sans MS" w:hAnsi="Comic Sans MS" w:cs="Arial"/>
          <w:sz w:val="24"/>
          <w:szCs w:val="20"/>
        </w:rPr>
        <w:tab/>
      </w:r>
      <w:r w:rsidR="00BA3F87" w:rsidRPr="00B25AA0">
        <w:rPr>
          <w:rFonts w:ascii="Comic Sans MS" w:hAnsi="Comic Sans MS" w:cs="Arial"/>
          <w:sz w:val="24"/>
          <w:szCs w:val="20"/>
        </w:rPr>
        <w:tab/>
        <w:t>PLYOMETRICS</w:t>
      </w:r>
    </w:p>
    <w:p w:rsidR="00BA3F87" w:rsidRPr="00B25AA0" w:rsidRDefault="00BA3F87" w:rsidP="00BA3F87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noProof/>
          <w:sz w:val="24"/>
          <w:szCs w:val="20"/>
        </w:rPr>
        <w:drawing>
          <wp:anchor distT="0" distB="0" distL="114300" distR="114300" simplePos="0" relativeHeight="251676160" behindDoc="0" locked="0" layoutInCell="1" allowOverlap="1" wp14:anchorId="545AA869" wp14:editId="34FB9930">
            <wp:simplePos x="0" y="0"/>
            <wp:positionH relativeFrom="column">
              <wp:posOffset>-133350</wp:posOffset>
            </wp:positionH>
            <wp:positionV relativeFrom="paragraph">
              <wp:posOffset>71120</wp:posOffset>
            </wp:positionV>
            <wp:extent cx="1724025" cy="139636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3330A67F" wp14:editId="6C702ABA">
            <wp:simplePos x="0" y="0"/>
            <wp:positionH relativeFrom="column">
              <wp:posOffset>4371975</wp:posOffset>
            </wp:positionH>
            <wp:positionV relativeFrom="paragraph">
              <wp:posOffset>74295</wp:posOffset>
            </wp:positionV>
            <wp:extent cx="1514475" cy="1514475"/>
            <wp:effectExtent l="0" t="0" r="9525" b="9525"/>
            <wp:wrapNone/>
            <wp:docPr id="10" name="Picture 10" descr="http://t3.gstatic.com/images?q=tbn:ANd9GcTubWJrhuQCxdDqCla04A-a3vPPfdKthxrdcl4SG097RFpayZed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TubWJrhuQCxdDqCla04A-a3vPPfdKthxrdcl4SG097RFpayZed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87" w:rsidRPr="00B25AA0" w:rsidRDefault="00BA3F87" w:rsidP="005D212C">
      <w:pPr>
        <w:rPr>
          <w:rFonts w:ascii="Comic Sans MS" w:hAnsi="Comic Sans MS" w:cs="Arial"/>
          <w:sz w:val="24"/>
          <w:szCs w:val="20"/>
        </w:rPr>
      </w:pPr>
    </w:p>
    <w:p w:rsidR="00A87FF1" w:rsidRPr="00B25AA0" w:rsidRDefault="00A87FF1" w:rsidP="005D212C">
      <w:pPr>
        <w:rPr>
          <w:rFonts w:ascii="Comic Sans MS" w:hAnsi="Comic Sans MS" w:cs="Arial"/>
          <w:sz w:val="24"/>
          <w:szCs w:val="20"/>
        </w:rPr>
      </w:pPr>
    </w:p>
    <w:p w:rsidR="00A87FF1" w:rsidRPr="00B25AA0" w:rsidRDefault="00A87FF1" w:rsidP="005D212C">
      <w:pPr>
        <w:rPr>
          <w:rFonts w:ascii="Comic Sans MS" w:hAnsi="Comic Sans MS" w:cs="Arial"/>
          <w:sz w:val="24"/>
          <w:szCs w:val="20"/>
        </w:rPr>
      </w:pPr>
    </w:p>
    <w:p w:rsidR="00A87FF1" w:rsidRPr="00B25AA0" w:rsidRDefault="00A87FF1" w:rsidP="005D212C">
      <w:pPr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Circuit training:</w:t>
      </w:r>
    </w:p>
    <w:p w:rsidR="00A87FF1" w:rsidRPr="00B25AA0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This involves a number of Stations</w:t>
      </w:r>
    </w:p>
    <w:p w:rsidR="00A87FF1" w:rsidRPr="00B25AA0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The athletes work around these stations</w:t>
      </w:r>
    </w:p>
    <w:p w:rsidR="00A87FF1" w:rsidRPr="00B25AA0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Different exercises work different muscle groups</w:t>
      </w:r>
    </w:p>
    <w:p w:rsidR="00A87FF1" w:rsidRPr="00B25AA0" w:rsidRDefault="00A87FF1" w:rsidP="00A87FF1">
      <w:pPr>
        <w:numPr>
          <w:ilvl w:val="0"/>
          <w:numId w:val="32"/>
        </w:numPr>
        <w:spacing w:after="0" w:line="240" w:lineRule="auto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Whole Body Workout</w:t>
      </w:r>
    </w:p>
    <w:p w:rsidR="00A87FF1" w:rsidRPr="00B25AA0" w:rsidRDefault="00A87FF1" w:rsidP="005D212C">
      <w:pPr>
        <w:rPr>
          <w:rFonts w:ascii="Comic Sans MS" w:hAnsi="Comic Sans MS" w:cs="Arial"/>
          <w:sz w:val="24"/>
          <w:szCs w:val="20"/>
        </w:rPr>
      </w:pPr>
    </w:p>
    <w:p w:rsidR="00A87FF1" w:rsidRPr="00B25AA0" w:rsidRDefault="00A87FF1" w:rsidP="005D212C">
      <w:pPr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Free weights:</w:t>
      </w:r>
    </w:p>
    <w:p w:rsidR="00A87FF1" w:rsidRPr="00B25AA0" w:rsidRDefault="00A87FF1" w:rsidP="00A87FF1">
      <w:pPr>
        <w:pStyle w:val="ListParagraph"/>
        <w:numPr>
          <w:ilvl w:val="0"/>
          <w:numId w:val="35"/>
        </w:num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 xml:space="preserve">Use of barbells or dumb-bells </w:t>
      </w:r>
    </w:p>
    <w:p w:rsidR="00A87FF1" w:rsidRPr="00B25AA0" w:rsidRDefault="00A87FF1" w:rsidP="00A87FF1">
      <w:pPr>
        <w:pStyle w:val="ListParagraph"/>
        <w:numPr>
          <w:ilvl w:val="0"/>
          <w:numId w:val="35"/>
        </w:num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>Training for strength- low reps and high loads</w:t>
      </w:r>
    </w:p>
    <w:p w:rsidR="00A87FF1" w:rsidRPr="00B25AA0" w:rsidRDefault="00A87FF1" w:rsidP="00A87FF1">
      <w:pPr>
        <w:pStyle w:val="ListParagraph"/>
        <w:numPr>
          <w:ilvl w:val="0"/>
          <w:numId w:val="35"/>
        </w:num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>Training for endurance- high reps and low loads</w:t>
      </w:r>
    </w:p>
    <w:p w:rsidR="00411D04" w:rsidRPr="00B25AA0" w:rsidRDefault="00411D04" w:rsidP="00411D04">
      <w:pPr>
        <w:rPr>
          <w:rFonts w:ascii="Comic Sans MS" w:hAnsi="Comic Sans MS" w:cs="Arial"/>
          <w:sz w:val="24"/>
          <w:szCs w:val="20"/>
        </w:rPr>
      </w:pPr>
    </w:p>
    <w:p w:rsidR="00411D04" w:rsidRPr="00B25AA0" w:rsidRDefault="00411D04" w:rsidP="00411D04">
      <w:pPr>
        <w:rPr>
          <w:rFonts w:ascii="Comic Sans MS" w:hAnsi="Comic Sans MS" w:cs="Arial"/>
          <w:b/>
          <w:sz w:val="24"/>
          <w:szCs w:val="20"/>
        </w:rPr>
      </w:pPr>
      <w:proofErr w:type="spellStart"/>
      <w:r w:rsidRPr="00B25AA0">
        <w:rPr>
          <w:rFonts w:ascii="Comic Sans MS" w:hAnsi="Comic Sans MS" w:cs="Arial"/>
          <w:b/>
          <w:sz w:val="24"/>
          <w:szCs w:val="20"/>
        </w:rPr>
        <w:t>Plyometrics</w:t>
      </w:r>
      <w:proofErr w:type="spellEnd"/>
      <w:r w:rsidRPr="00B25AA0">
        <w:rPr>
          <w:rFonts w:ascii="Comic Sans MS" w:hAnsi="Comic Sans MS" w:cs="Arial"/>
          <w:b/>
          <w:sz w:val="24"/>
          <w:szCs w:val="20"/>
        </w:rPr>
        <w:t xml:space="preserve">: </w:t>
      </w:r>
    </w:p>
    <w:p w:rsidR="00411D04" w:rsidRPr="00B25AA0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proofErr w:type="spellStart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Plyometrics</w:t>
      </w:r>
      <w:proofErr w:type="spellEnd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 helps to develop specific power and strength.</w:t>
      </w:r>
    </w:p>
    <w:p w:rsidR="00411D04" w:rsidRPr="00B25AA0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Often used by sprinters and hurdlers who need to jump and run </w:t>
      </w:r>
      <w:proofErr w:type="gramStart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quickly.</w:t>
      </w:r>
      <w:proofErr w:type="gramEnd"/>
    </w:p>
    <w:p w:rsidR="00411D04" w:rsidRPr="00B25AA0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Games Players such as </w:t>
      </w:r>
      <w:proofErr w:type="spellStart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basketballers</w:t>
      </w:r>
      <w:proofErr w:type="spellEnd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 </w:t>
      </w:r>
      <w:proofErr w:type="spellStart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etc</w:t>
      </w:r>
      <w:proofErr w:type="spellEnd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 also find it useful</w:t>
      </w:r>
    </w:p>
    <w:p w:rsidR="00411D04" w:rsidRPr="00B25AA0" w:rsidRDefault="00411D04" w:rsidP="00411D04">
      <w:pPr>
        <w:numPr>
          <w:ilvl w:val="0"/>
          <w:numId w:val="36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lastRenderedPageBreak/>
        <w:t>Plyometric exercises require the athlete to generate maximal force as the muscle lengthens before an immediate maximal force as the muscle shortens.</w:t>
      </w:r>
    </w:p>
    <w:p w:rsidR="00411D04" w:rsidRPr="00B25AA0" w:rsidRDefault="00411D04" w:rsidP="00411D04">
      <w:pPr>
        <w:rPr>
          <w:rFonts w:ascii="Comic Sans MS" w:hAnsi="Comic Sans MS" w:cs="Arial"/>
          <w:b/>
          <w:sz w:val="24"/>
          <w:szCs w:val="20"/>
        </w:rPr>
      </w:pPr>
    </w:p>
    <w:p w:rsidR="00A87FF1" w:rsidRPr="00B25AA0" w:rsidRDefault="00A87FF1" w:rsidP="005D212C">
      <w:pPr>
        <w:rPr>
          <w:rFonts w:ascii="Comic Sans MS" w:hAnsi="Comic Sans MS" w:cs="Arial"/>
          <w:sz w:val="24"/>
          <w:szCs w:val="20"/>
        </w:rPr>
      </w:pPr>
    </w:p>
    <w:p w:rsidR="00A87FF1" w:rsidRPr="00B25AA0" w:rsidRDefault="00411D04" w:rsidP="005D212C">
      <w:pPr>
        <w:rPr>
          <w:rFonts w:ascii="Comic Sans MS" w:hAnsi="Comic Sans MS" w:cs="Arial"/>
          <w:b/>
          <w:i/>
          <w:sz w:val="32"/>
          <w:szCs w:val="20"/>
          <w:u w:val="single"/>
        </w:rPr>
      </w:pPr>
      <w:r w:rsidRPr="00B25AA0">
        <w:rPr>
          <w:rFonts w:ascii="Comic Sans MS" w:hAnsi="Comic Sans MS" w:cs="Arial"/>
          <w:b/>
          <w:i/>
          <w:sz w:val="32"/>
          <w:szCs w:val="20"/>
          <w:u w:val="single"/>
        </w:rPr>
        <w:t>Aerobic endurance training methods:</w:t>
      </w:r>
    </w:p>
    <w:p w:rsidR="004825DC" w:rsidRPr="00B25AA0" w:rsidRDefault="004825DC" w:rsidP="005D212C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Four</w:t>
      </w:r>
      <w:r w:rsidRPr="00B25AA0">
        <w:rPr>
          <w:rFonts w:ascii="Comic Sans MS" w:hAnsi="Comic Sans MS" w:cs="Arial"/>
          <w:sz w:val="24"/>
          <w:szCs w:val="20"/>
        </w:rPr>
        <w:t xml:space="preserve"> methods of training to improve aerobic endurance:</w:t>
      </w:r>
    </w:p>
    <w:p w:rsidR="004825DC" w:rsidRPr="00B25AA0" w:rsidRDefault="004825DC" w:rsidP="005D212C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 xml:space="preserve">CONTINUOUS </w:t>
      </w:r>
      <w:r w:rsidRPr="00B25AA0">
        <w:rPr>
          <w:rFonts w:ascii="Comic Sans MS" w:hAnsi="Comic Sans MS" w:cs="Arial"/>
          <w:sz w:val="24"/>
          <w:szCs w:val="20"/>
        </w:rPr>
        <w:tab/>
        <w:t xml:space="preserve">   FARTLEK</w:t>
      </w:r>
      <w:r w:rsidRPr="00B25AA0">
        <w:rPr>
          <w:rFonts w:ascii="Comic Sans MS" w:hAnsi="Comic Sans MS" w:cs="Arial"/>
          <w:sz w:val="24"/>
          <w:szCs w:val="20"/>
        </w:rPr>
        <w:tab/>
      </w:r>
      <w:r w:rsidRPr="00B25AA0">
        <w:rPr>
          <w:rFonts w:ascii="Comic Sans MS" w:hAnsi="Comic Sans MS" w:cs="Arial"/>
          <w:sz w:val="24"/>
          <w:szCs w:val="20"/>
        </w:rPr>
        <w:tab/>
        <w:t xml:space="preserve"> INTERVAL TRAINING</w:t>
      </w:r>
      <w:r w:rsidRPr="00B25AA0">
        <w:rPr>
          <w:rFonts w:ascii="Comic Sans MS" w:hAnsi="Comic Sans MS" w:cs="Arial"/>
          <w:sz w:val="24"/>
          <w:szCs w:val="20"/>
        </w:rPr>
        <w:tab/>
      </w:r>
      <w:r w:rsidRPr="00B25AA0">
        <w:rPr>
          <w:rFonts w:ascii="Comic Sans MS" w:hAnsi="Comic Sans MS" w:cs="Arial"/>
          <w:sz w:val="24"/>
          <w:szCs w:val="20"/>
        </w:rPr>
        <w:tab/>
        <w:t xml:space="preserve">CIRCUIT </w:t>
      </w:r>
    </w:p>
    <w:p w:rsidR="004825DC" w:rsidRPr="00B25AA0" w:rsidRDefault="004825DC" w:rsidP="004825DC">
      <w:pPr>
        <w:shd w:val="clear" w:color="auto" w:fill="F1F1F1"/>
        <w:spacing w:after="18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25AA0">
        <w:rPr>
          <w:rFonts w:ascii="Comic Sans MS" w:hAnsi="Comic Sans MS" w:cs="Arial"/>
          <w:noProof/>
          <w:sz w:val="24"/>
          <w:szCs w:val="20"/>
        </w:rPr>
        <w:drawing>
          <wp:anchor distT="0" distB="0" distL="114300" distR="114300" simplePos="0" relativeHeight="251685376" behindDoc="0" locked="0" layoutInCell="1" allowOverlap="1" wp14:anchorId="623FEC82" wp14:editId="4961176F">
            <wp:simplePos x="0" y="0"/>
            <wp:positionH relativeFrom="column">
              <wp:posOffset>4324350</wp:posOffset>
            </wp:positionH>
            <wp:positionV relativeFrom="paragraph">
              <wp:posOffset>177165</wp:posOffset>
            </wp:positionV>
            <wp:extent cx="1724025" cy="139636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3981D56F" wp14:editId="44E5E7E1">
            <wp:simplePos x="0" y="0"/>
            <wp:positionH relativeFrom="column">
              <wp:posOffset>3095625</wp:posOffset>
            </wp:positionH>
            <wp:positionV relativeFrom="paragraph">
              <wp:posOffset>11430</wp:posOffset>
            </wp:positionV>
            <wp:extent cx="673735" cy="1009650"/>
            <wp:effectExtent l="0" t="0" r="0" b="0"/>
            <wp:wrapNone/>
            <wp:docPr id="15" name="Picture 15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42FD7370" wp14:editId="10425B38">
            <wp:simplePos x="0" y="0"/>
            <wp:positionH relativeFrom="column">
              <wp:posOffset>1381125</wp:posOffset>
            </wp:positionH>
            <wp:positionV relativeFrom="paragraph">
              <wp:posOffset>173355</wp:posOffset>
            </wp:positionV>
            <wp:extent cx="1094740" cy="1647825"/>
            <wp:effectExtent l="0" t="0" r="0" b="9525"/>
            <wp:wrapNone/>
            <wp:docPr id="13" name="Picture 13" descr="http://t0.gstatic.com/images?q=tbn:ANd9GcQfc85H_CShD5fnviGpV9Oh-LgxY6wKhOYIzl7hV7VaIENj1WJM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0.gstatic.com/images?q=tbn:ANd9GcQfc85H_CShD5fnviGpV9Oh-LgxY6wKhOYIzl7hV7VaIENj1WJM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3" t="2174"/>
                    <a:stretch/>
                  </pic:blipFill>
                  <pic:spPr bwMode="auto">
                    <a:xfrm>
                      <a:off x="0" y="0"/>
                      <a:ext cx="10947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Pr="00B25AA0" w:rsidRDefault="004825DC" w:rsidP="004825DC">
      <w:pPr>
        <w:shd w:val="clear" w:color="auto" w:fill="F1F1F1"/>
        <w:spacing w:after="180" w:line="240" w:lineRule="auto"/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5CB22A6A" wp14:editId="3A1211C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57275" cy="1584045"/>
            <wp:effectExtent l="0" t="0" r="0" b="0"/>
            <wp:wrapNone/>
            <wp:docPr id="11" name="Picture 11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Pr="00B25AA0" w:rsidRDefault="004825DC" w:rsidP="005D212C">
      <w:pPr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eastAsia="Times New Roman" w:hAnsi="Comic Sans MS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ACAF24B" wp14:editId="26BDD780">
                <wp:simplePos x="0" y="0"/>
                <wp:positionH relativeFrom="column">
                  <wp:posOffset>2152650</wp:posOffset>
                </wp:positionH>
                <wp:positionV relativeFrom="paragraph">
                  <wp:posOffset>680085</wp:posOffset>
                </wp:positionV>
                <wp:extent cx="276225" cy="400050"/>
                <wp:effectExtent l="19050" t="19050" r="47625" b="38100"/>
                <wp:wrapNone/>
                <wp:docPr id="14" name="Up-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0050"/>
                        </a:xfrm>
                        <a:prstGeom prst="upDownArrow">
                          <a:avLst>
                            <a:gd name="adj1" fmla="val 3620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DAC13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4" o:spid="_x0000_s1026" type="#_x0000_t70" style="position:absolute;margin-left:169.5pt;margin-top:53.55pt;width:21.75pt;height:31.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" adj="6890,7457" fillcolor="#4f81bd [3204]" strokecolor="#243f60 [1604]" strokeweight="2pt"/>
            </w:pict>
          </mc:Fallback>
        </mc:AlternateContent>
      </w:r>
    </w:p>
    <w:p w:rsidR="004825DC" w:rsidRPr="00B25AA0" w:rsidRDefault="004825DC" w:rsidP="004825DC">
      <w:pPr>
        <w:tabs>
          <w:tab w:val="left" w:pos="5715"/>
        </w:tabs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294005</wp:posOffset>
                </wp:positionV>
                <wp:extent cx="609600" cy="2762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5DC" w:rsidRDefault="004825DC">
                            <w:r>
                              <w:t>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249pt;margin-top:23.15pt;width:48pt;height:21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" fillcolor="white [3201]" stroked="f" strokeweight=".5pt">
                <v:textbox>
                  <w:txbxContent>
                    <w:p w:rsidR="004825DC" w:rsidRDefault="004825DC">
                      <w:r>
                        <w:t>REST</w:t>
                      </w:r>
                    </w:p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 w:cs="Arial"/>
          <w:sz w:val="24"/>
          <w:szCs w:val="20"/>
        </w:rPr>
        <w:tab/>
      </w:r>
    </w:p>
    <w:p w:rsidR="004825DC" w:rsidRPr="00B25AA0" w:rsidRDefault="004825DC" w:rsidP="004825DC">
      <w:pPr>
        <w:tabs>
          <w:tab w:val="left" w:pos="5715"/>
        </w:tabs>
        <w:rPr>
          <w:rFonts w:ascii="Comic Sans MS" w:hAnsi="Comic Sans MS" w:cs="Arial"/>
          <w:sz w:val="24"/>
          <w:szCs w:val="20"/>
        </w:rPr>
      </w:pPr>
    </w:p>
    <w:p w:rsidR="00DF0F3E" w:rsidRPr="00B25AA0" w:rsidRDefault="004825DC" w:rsidP="004825DC">
      <w:pPr>
        <w:tabs>
          <w:tab w:val="left" w:pos="5715"/>
        </w:tabs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0CF3ECCE" wp14:editId="04D06146">
            <wp:simplePos x="0" y="0"/>
            <wp:positionH relativeFrom="column">
              <wp:posOffset>3095625</wp:posOffset>
            </wp:positionH>
            <wp:positionV relativeFrom="paragraph">
              <wp:posOffset>-635</wp:posOffset>
            </wp:positionV>
            <wp:extent cx="673735" cy="1009650"/>
            <wp:effectExtent l="0" t="0" r="0" b="0"/>
            <wp:wrapNone/>
            <wp:docPr id="17" name="Picture 17" descr="http://t1.gstatic.com/images?q=tbn:ANd9GcQRWr1H6uiASr2QyyZmwWplDhWkIW-LYN3PZKSR2ovjUnIOXRr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QRWr1H6uiASr2QyyZmwWplDhWkIW-LYN3PZKSR2ovjUnIOXRr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5DC" w:rsidRPr="00B25AA0" w:rsidRDefault="004825DC" w:rsidP="00DF0F3E">
      <w:pPr>
        <w:ind w:firstLine="720"/>
        <w:rPr>
          <w:rFonts w:ascii="Comic Sans MS" w:hAnsi="Comic Sans MS" w:cs="Arial"/>
          <w:sz w:val="24"/>
          <w:szCs w:val="20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sz w:val="24"/>
          <w:szCs w:val="20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sz w:val="24"/>
          <w:szCs w:val="20"/>
        </w:rPr>
      </w:pPr>
      <w:r w:rsidRPr="00B25AA0">
        <w:rPr>
          <w:rFonts w:ascii="Comic Sans MS" w:hAnsi="Comic Sans MS" w:cs="Arial"/>
          <w:b/>
          <w:sz w:val="24"/>
          <w:szCs w:val="20"/>
        </w:rPr>
        <w:t>Continuous:</w:t>
      </w:r>
    </w:p>
    <w:p w:rsidR="00DF0F3E" w:rsidRPr="00B25AA0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Involves exercising at a steady pace at moderate intensity for a minimum of 30mins with no rest.</w:t>
      </w:r>
    </w:p>
    <w:p w:rsidR="00DF0F3E" w:rsidRPr="00B25AA0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A person who goes running for 45 </w:t>
      </w:r>
      <w:proofErr w:type="spellStart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mins</w:t>
      </w:r>
      <w:proofErr w:type="spellEnd"/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 xml:space="preserve"> without stopping is performing continuous training.</w:t>
      </w:r>
    </w:p>
    <w:p w:rsidR="00DF0F3E" w:rsidRPr="00B25AA0" w:rsidRDefault="00DF0F3E" w:rsidP="00DF0F3E">
      <w:pPr>
        <w:numPr>
          <w:ilvl w:val="0"/>
          <w:numId w:val="37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0"/>
        </w:rPr>
        <w:t>Continuous training is effective but can be boring</w:t>
      </w:r>
    </w:p>
    <w:p w:rsidR="00DF0F3E" w:rsidRPr="00B25AA0" w:rsidRDefault="00DF0F3E" w:rsidP="00DF0F3E">
      <w:pPr>
        <w:spacing w:after="0" w:line="240" w:lineRule="auto"/>
        <w:contextualSpacing/>
        <w:rPr>
          <w:rFonts w:ascii="Comic Sans MS" w:hAnsi="Comic Sans MS" w:cs="Arial"/>
          <w:color w:val="000000" w:themeColor="text1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contextualSpacing/>
        <w:rPr>
          <w:rFonts w:ascii="Comic Sans MS" w:hAnsi="Comic Sans MS" w:cs="Arial"/>
          <w:color w:val="000000" w:themeColor="text1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ind w:left="720"/>
        <w:contextualSpacing/>
        <w:rPr>
          <w:rFonts w:ascii="Comic Sans MS" w:hAnsi="Comic Sans MS" w:cs="Arial"/>
          <w:b/>
          <w:color w:val="000000" w:themeColor="text1"/>
          <w:kern w:val="24"/>
          <w:sz w:val="24"/>
          <w:szCs w:val="60"/>
        </w:rPr>
      </w:pPr>
      <w:r w:rsidRPr="00B25AA0">
        <w:rPr>
          <w:rFonts w:ascii="Comic Sans MS" w:hAnsi="Comic Sans MS" w:cs="Arial"/>
          <w:b/>
          <w:color w:val="000000" w:themeColor="text1"/>
          <w:kern w:val="24"/>
          <w:sz w:val="24"/>
          <w:szCs w:val="60"/>
        </w:rPr>
        <w:t>Fartlek:</w:t>
      </w:r>
    </w:p>
    <w:p w:rsidR="00DF0F3E" w:rsidRPr="00B25AA0" w:rsidRDefault="00DF0F3E" w:rsidP="00DF0F3E">
      <w:pPr>
        <w:spacing w:after="0" w:line="240" w:lineRule="auto"/>
        <w:ind w:left="720"/>
        <w:contextualSpacing/>
        <w:rPr>
          <w:rFonts w:ascii="Comic Sans MS" w:hAnsi="Comic Sans MS" w:cs="Arial"/>
          <w:b/>
          <w:color w:val="000000" w:themeColor="text1"/>
          <w:kern w:val="24"/>
          <w:sz w:val="24"/>
          <w:szCs w:val="60"/>
        </w:rPr>
      </w:pPr>
    </w:p>
    <w:p w:rsidR="00DF0F3E" w:rsidRPr="00B25AA0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  <w:t>Fartlek is Swedish for ‘Speed Play’</w:t>
      </w:r>
    </w:p>
    <w:p w:rsidR="00DF0F3E" w:rsidRPr="00B25AA0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  <w:t>It is a form of continuous training where the intensity of training is varied.</w:t>
      </w:r>
    </w:p>
    <w:p w:rsidR="00DF0F3E" w:rsidRPr="00B25AA0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  <w:lastRenderedPageBreak/>
        <w:t>You can vary the speed, terrain or load you are training at. E.g. Jog –Run-Sprint</w:t>
      </w:r>
    </w:p>
    <w:p w:rsidR="00DF0F3E" w:rsidRPr="00B25AA0" w:rsidRDefault="00DF0F3E" w:rsidP="00DF0F3E">
      <w:pPr>
        <w:numPr>
          <w:ilvl w:val="0"/>
          <w:numId w:val="39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  <w:t>Fartlek training is more interesting than continuous training</w:t>
      </w:r>
    </w:p>
    <w:p w:rsidR="00DF0F3E" w:rsidRPr="00B25AA0" w:rsidRDefault="00DF0F3E" w:rsidP="00DF0F3E">
      <w:pPr>
        <w:spacing w:after="0" w:line="240" w:lineRule="auto"/>
        <w:contextualSpacing/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ind w:left="720"/>
        <w:contextualSpacing/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ind w:left="720"/>
        <w:contextualSpacing/>
        <w:rPr>
          <w:rFonts w:ascii="Comic Sans MS" w:eastAsia="Times New Roman" w:hAnsi="Comic Sans MS" w:cs="Arial"/>
          <w:b/>
          <w:color w:val="000000"/>
          <w:kern w:val="24"/>
          <w:sz w:val="24"/>
          <w:szCs w:val="60"/>
        </w:rPr>
      </w:pPr>
      <w:r w:rsidRPr="00B25AA0">
        <w:rPr>
          <w:rFonts w:ascii="Comic Sans MS" w:eastAsia="Times New Roman" w:hAnsi="Comic Sans MS" w:cs="Arial"/>
          <w:b/>
          <w:color w:val="000000"/>
          <w:kern w:val="24"/>
          <w:sz w:val="24"/>
          <w:szCs w:val="60"/>
        </w:rPr>
        <w:t>Interval training:</w:t>
      </w:r>
    </w:p>
    <w:p w:rsidR="00DF0F3E" w:rsidRPr="00B25AA0" w:rsidRDefault="00DF0F3E" w:rsidP="00DF0F3E">
      <w:pPr>
        <w:spacing w:after="0" w:line="240" w:lineRule="auto"/>
        <w:ind w:left="720"/>
        <w:contextualSpacing/>
        <w:rPr>
          <w:rFonts w:ascii="Comic Sans MS" w:eastAsia="Times New Roman" w:hAnsi="Comic Sans MS" w:cs="Arial"/>
          <w:color w:val="000000"/>
          <w:kern w:val="24"/>
          <w:sz w:val="24"/>
          <w:szCs w:val="60"/>
        </w:rPr>
      </w:pPr>
    </w:p>
    <w:p w:rsidR="00DF0F3E" w:rsidRPr="00B25AA0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Athletes perform a period of work then a period of rest and recovery</w:t>
      </w:r>
    </w:p>
    <w:p w:rsidR="00DF0F3E" w:rsidRPr="00B25AA0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The work period can last for various lengths of time, usually between 30secs and 5 minutes</w:t>
      </w:r>
    </w:p>
    <w:p w:rsidR="00DF0F3E" w:rsidRPr="00B25AA0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The rest period can be complete rest, walking or jogging</w:t>
      </w:r>
    </w:p>
    <w:p w:rsidR="00DF0F3E" w:rsidRPr="00B25AA0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Athletes should work at 60% VO2max to develop aerobic endurance</w:t>
      </w:r>
    </w:p>
    <w:p w:rsidR="00DF0F3E" w:rsidRPr="00B25AA0" w:rsidRDefault="00DF0F3E" w:rsidP="00DF0F3E">
      <w:pPr>
        <w:numPr>
          <w:ilvl w:val="0"/>
          <w:numId w:val="40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Rest periods should steadily be decreased</w:t>
      </w:r>
    </w:p>
    <w:p w:rsidR="00DF0F3E" w:rsidRPr="00B25AA0" w:rsidRDefault="00DF0F3E" w:rsidP="00DF0F3E">
      <w:pPr>
        <w:spacing w:after="0"/>
        <w:contextualSpacing/>
        <w:rPr>
          <w:rFonts w:ascii="Comic Sans MS" w:hAnsi="Comic Sans MS" w:cs="Arial"/>
          <w:color w:val="000000" w:themeColor="text1"/>
          <w:kern w:val="24"/>
          <w:sz w:val="24"/>
          <w:szCs w:val="64"/>
        </w:rPr>
      </w:pPr>
    </w:p>
    <w:p w:rsidR="00DF0F3E" w:rsidRPr="00B25AA0" w:rsidRDefault="00DF0F3E" w:rsidP="00DF0F3E">
      <w:pPr>
        <w:spacing w:after="0"/>
        <w:ind w:left="720"/>
        <w:contextualSpacing/>
        <w:rPr>
          <w:rFonts w:ascii="Comic Sans MS" w:hAnsi="Comic Sans MS" w:cs="Arial"/>
          <w:b/>
          <w:color w:val="000000" w:themeColor="text1"/>
          <w:kern w:val="24"/>
          <w:sz w:val="24"/>
          <w:szCs w:val="64"/>
        </w:rPr>
      </w:pPr>
      <w:r w:rsidRPr="00B25AA0">
        <w:rPr>
          <w:rFonts w:ascii="Comic Sans MS" w:hAnsi="Comic Sans MS" w:cs="Arial"/>
          <w:b/>
          <w:color w:val="000000" w:themeColor="text1"/>
          <w:kern w:val="24"/>
          <w:sz w:val="24"/>
          <w:szCs w:val="64"/>
        </w:rPr>
        <w:t>Circuit training:</w:t>
      </w:r>
    </w:p>
    <w:p w:rsidR="00DF0F3E" w:rsidRPr="00B25AA0" w:rsidRDefault="00DF0F3E" w:rsidP="00DF0F3E">
      <w:pPr>
        <w:spacing w:after="0"/>
        <w:ind w:left="720"/>
        <w:contextualSpacing/>
        <w:rPr>
          <w:rFonts w:ascii="Comic Sans MS" w:eastAsia="Times New Roman" w:hAnsi="Comic Sans MS" w:cs="Arial"/>
          <w:b/>
          <w:sz w:val="24"/>
          <w:szCs w:val="24"/>
        </w:rPr>
      </w:pPr>
    </w:p>
    <w:p w:rsidR="00DF0F3E" w:rsidRPr="00B25AA0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The circuit should include exercises that push the body to work in the aerobic fitness zone</w:t>
      </w:r>
    </w:p>
    <w:p w:rsidR="00DF0F3E" w:rsidRPr="00B25AA0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 xml:space="preserve">As with strength the exercises should be ordered correctly in order to avoid too much fatigue. </w:t>
      </w:r>
    </w:p>
    <w:p w:rsidR="00DF0F3E" w:rsidRPr="00B25AA0" w:rsidRDefault="00DF0F3E" w:rsidP="00DF0F3E">
      <w:pPr>
        <w:numPr>
          <w:ilvl w:val="0"/>
          <w:numId w:val="41"/>
        </w:numPr>
        <w:spacing w:after="0"/>
        <w:ind w:left="1267"/>
        <w:contextualSpacing/>
        <w:rPr>
          <w:rFonts w:ascii="Comic Sans MS" w:eastAsia="Times New Roman" w:hAnsi="Comic Sans MS" w:cs="Arial"/>
          <w:sz w:val="24"/>
          <w:szCs w:val="24"/>
        </w:rPr>
      </w:pPr>
      <w:r w:rsidRPr="00B25AA0">
        <w:rPr>
          <w:rFonts w:ascii="Comic Sans MS" w:hAnsi="Comic Sans MS" w:cs="Arial"/>
          <w:color w:val="000000" w:themeColor="text1"/>
          <w:kern w:val="24"/>
          <w:sz w:val="24"/>
          <w:szCs w:val="64"/>
        </w:rPr>
        <w:t>Intensity can be varied by adding stations, length of time working, and rest periods along with the number of times a circuit is performed</w:t>
      </w:r>
    </w:p>
    <w:p w:rsidR="00DF0F3E" w:rsidRPr="00B25AA0" w:rsidRDefault="00DF0F3E" w:rsidP="00DF0F3E">
      <w:pPr>
        <w:spacing w:after="0" w:line="240" w:lineRule="auto"/>
        <w:rPr>
          <w:rFonts w:ascii="Comic Sans MS" w:hAnsi="Comic Sans MS" w:cs="Arial"/>
          <w:b/>
          <w:color w:val="000000" w:themeColor="text1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contextualSpacing/>
        <w:rPr>
          <w:rFonts w:ascii="Comic Sans MS" w:hAnsi="Comic Sans MS" w:cs="Arial"/>
          <w:color w:val="000000" w:themeColor="text1"/>
          <w:kern w:val="24"/>
          <w:sz w:val="24"/>
          <w:szCs w:val="60"/>
        </w:rPr>
      </w:pPr>
    </w:p>
    <w:p w:rsidR="00DF0F3E" w:rsidRPr="00B25AA0" w:rsidRDefault="00DF0F3E" w:rsidP="00DF0F3E">
      <w:pPr>
        <w:spacing w:after="0" w:line="240" w:lineRule="auto"/>
        <w:contextualSpacing/>
        <w:rPr>
          <w:rFonts w:ascii="Comic Sans MS" w:eastAsia="Times New Roman" w:hAnsi="Comic Sans MS" w:cs="Arial"/>
          <w:sz w:val="24"/>
          <w:szCs w:val="24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B25AA0" w:rsidRDefault="00B25AA0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</w:p>
    <w:p w:rsidR="00DF0F3E" w:rsidRPr="00B25AA0" w:rsidRDefault="00DF0F3E" w:rsidP="00DF0F3E">
      <w:pPr>
        <w:ind w:firstLine="720"/>
        <w:rPr>
          <w:rFonts w:ascii="Comic Sans MS" w:hAnsi="Comic Sans MS" w:cs="Arial"/>
          <w:b/>
          <w:i/>
          <w:sz w:val="32"/>
          <w:szCs w:val="20"/>
          <w:u w:val="single"/>
        </w:rPr>
      </w:pPr>
      <w:r w:rsidRPr="00B25AA0">
        <w:rPr>
          <w:rFonts w:ascii="Comic Sans MS" w:hAnsi="Comic Sans MS" w:cs="Arial"/>
          <w:b/>
          <w:i/>
          <w:sz w:val="32"/>
          <w:szCs w:val="20"/>
          <w:u w:val="single"/>
        </w:rPr>
        <w:lastRenderedPageBreak/>
        <w:t>Speed training methods:</w:t>
      </w:r>
    </w:p>
    <w:p w:rsidR="00DF0F3E" w:rsidRPr="00B25AA0" w:rsidRDefault="00DF0F3E" w:rsidP="00DF0F3E">
      <w:pPr>
        <w:ind w:firstLine="720"/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>Three methods of training to improve speed:</w:t>
      </w:r>
    </w:p>
    <w:p w:rsidR="00DF0F3E" w:rsidRPr="00B25AA0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>Hollow sprints- a series of sprints separated by a ‘hollow’ period of jogging or walking</w:t>
      </w:r>
    </w:p>
    <w:p w:rsidR="00DF0F3E" w:rsidRPr="00B25AA0" w:rsidRDefault="00DF0F3E" w:rsidP="00A71D0A">
      <w:pPr>
        <w:pStyle w:val="ListParagraph"/>
        <w:numPr>
          <w:ilvl w:val="0"/>
          <w:numId w:val="42"/>
        </w:numPr>
        <w:spacing w:line="360" w:lineRule="auto"/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 xml:space="preserve">Acceleration sprints- Pace is gradually increased </w:t>
      </w:r>
      <w:r w:rsidR="00F10D3F" w:rsidRPr="00B25AA0">
        <w:rPr>
          <w:rFonts w:ascii="Comic Sans MS" w:hAnsi="Comic Sans MS" w:cs="Arial"/>
          <w:sz w:val="24"/>
          <w:szCs w:val="20"/>
        </w:rPr>
        <w:t>from a standing or rolling start to jogging, then to striding and then to a max sprint.</w:t>
      </w:r>
    </w:p>
    <w:p w:rsidR="00A71D0A" w:rsidRPr="00B25AA0" w:rsidRDefault="00F10D3F" w:rsidP="00A71D0A">
      <w:pPr>
        <w:pStyle w:val="ListParagraph"/>
        <w:numPr>
          <w:ilvl w:val="0"/>
          <w:numId w:val="42"/>
        </w:numPr>
        <w:spacing w:line="360" w:lineRule="auto"/>
        <w:rPr>
          <w:rFonts w:ascii="Comic Sans MS" w:hAnsi="Comic Sans MS" w:cs="Arial"/>
          <w:sz w:val="24"/>
          <w:szCs w:val="20"/>
        </w:rPr>
      </w:pPr>
      <w:r w:rsidRPr="00B25AA0">
        <w:rPr>
          <w:rFonts w:ascii="Comic Sans MS" w:hAnsi="Comic Sans MS" w:cs="Arial"/>
          <w:sz w:val="24"/>
          <w:szCs w:val="20"/>
        </w:rPr>
        <w:t xml:space="preserve">Interval training- Work period followed by a rest/recovery period. Performed at high intensity, close to maximum. </w:t>
      </w: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F10D3F" w:rsidRPr="00B25AA0" w:rsidRDefault="00A71D0A" w:rsidP="00A71D0A">
      <w:pPr>
        <w:tabs>
          <w:tab w:val="left" w:pos="3780"/>
        </w:tabs>
        <w:rPr>
          <w:rFonts w:ascii="Comic Sans MS" w:hAnsi="Comic Sans MS"/>
        </w:rPr>
      </w:pPr>
      <w:r w:rsidRPr="00B25AA0">
        <w:rPr>
          <w:rFonts w:ascii="Comic Sans MS" w:hAnsi="Comic Sans MS"/>
        </w:rPr>
        <w:tab/>
      </w:r>
    </w:p>
    <w:p w:rsidR="00A71D0A" w:rsidRPr="00B25AA0" w:rsidRDefault="00A71D0A" w:rsidP="00A71D0A">
      <w:pPr>
        <w:tabs>
          <w:tab w:val="left" w:pos="3780"/>
        </w:tabs>
        <w:rPr>
          <w:rFonts w:ascii="Comic Sans MS" w:hAnsi="Comic Sans MS"/>
        </w:rPr>
      </w:pPr>
    </w:p>
    <w:p w:rsidR="00A71D0A" w:rsidRPr="00B25AA0" w:rsidRDefault="00A71D0A" w:rsidP="00A71D0A">
      <w:pPr>
        <w:tabs>
          <w:tab w:val="left" w:pos="3780"/>
        </w:tabs>
        <w:rPr>
          <w:rFonts w:ascii="Comic Sans MS" w:hAnsi="Comic Sans MS"/>
        </w:rPr>
      </w:pPr>
    </w:p>
    <w:p w:rsidR="00A71D0A" w:rsidRPr="00B25AA0" w:rsidRDefault="00A71D0A" w:rsidP="00A71D0A">
      <w:pPr>
        <w:tabs>
          <w:tab w:val="left" w:pos="3780"/>
        </w:tabs>
        <w:rPr>
          <w:rFonts w:ascii="Comic Sans MS" w:hAnsi="Comic Sans MS"/>
        </w:rPr>
      </w:pPr>
    </w:p>
    <w:p w:rsidR="00B25AA0" w:rsidRDefault="00B25AA0" w:rsidP="00A71D0A">
      <w:pPr>
        <w:tabs>
          <w:tab w:val="left" w:pos="3780"/>
        </w:tabs>
        <w:rPr>
          <w:rFonts w:ascii="Comic Sans MS" w:hAnsi="Comic Sans MS"/>
        </w:rPr>
      </w:pPr>
    </w:p>
    <w:p w:rsidR="00A71D0A" w:rsidRPr="00B25AA0" w:rsidRDefault="00B25AA0" w:rsidP="00A71D0A">
      <w:pPr>
        <w:tabs>
          <w:tab w:val="left" w:pos="378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br/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71A140" wp14:editId="53440637">
                <wp:simplePos x="0" y="0"/>
                <wp:positionH relativeFrom="column">
                  <wp:posOffset>3914775</wp:posOffset>
                </wp:positionH>
                <wp:positionV relativeFrom="paragraph">
                  <wp:posOffset>996315</wp:posOffset>
                </wp:positionV>
                <wp:extent cx="342900" cy="342900"/>
                <wp:effectExtent l="0" t="0" r="0" b="0"/>
                <wp:wrapNone/>
                <wp:docPr id="2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8233A" id="Rectangle 72" o:spid="_x0000_s1026" style="position:absolute;margin-left:308.25pt;margin-top:78.45pt;width:27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d3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6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" fillcolor="blue" stroked="f" strokecolor="#0c0"/>
            </w:pict>
          </mc:Fallback>
        </mc:AlternateContent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3AF5062" wp14:editId="27ABA8BA">
                <wp:simplePos x="0" y="0"/>
                <wp:positionH relativeFrom="column">
                  <wp:posOffset>3914775</wp:posOffset>
                </wp:positionH>
                <wp:positionV relativeFrom="paragraph">
                  <wp:posOffset>653415</wp:posOffset>
                </wp:positionV>
                <wp:extent cx="342900" cy="342900"/>
                <wp:effectExtent l="0" t="0" r="0" b="0"/>
                <wp:wrapNone/>
                <wp:docPr id="2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0B43D" id="Rectangle 75" o:spid="_x0000_s1026" style="position:absolute;margin-left:308.25pt;margin-top:51.45pt;width:27pt;height:2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" fillcolor="#969696" stroked="f" strokecolor="#0c0"/>
            </w:pict>
          </mc:Fallback>
        </mc:AlternateContent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F74BB69" wp14:editId="3C46B52A">
                <wp:simplePos x="0" y="0"/>
                <wp:positionH relativeFrom="column">
                  <wp:posOffset>3571875</wp:posOffset>
                </wp:positionH>
                <wp:positionV relativeFrom="paragraph">
                  <wp:posOffset>310515</wp:posOffset>
                </wp:positionV>
                <wp:extent cx="342900" cy="342900"/>
                <wp:effectExtent l="0" t="0" r="0" b="0"/>
                <wp:wrapNone/>
                <wp:docPr id="2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EDFFD" id="Rectangle 75" o:spid="_x0000_s1026" style="position:absolute;margin-left:281.25pt;margin-top:24.45pt;width:27pt;height:2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" fillcolor="#969696" stroked="f" strokecolor="#0c0"/>
            </w:pict>
          </mc:Fallback>
        </mc:AlternateContent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FA0D635" wp14:editId="5846BA2B">
                <wp:simplePos x="0" y="0"/>
                <wp:positionH relativeFrom="column">
                  <wp:posOffset>3571875</wp:posOffset>
                </wp:positionH>
                <wp:positionV relativeFrom="paragraph">
                  <wp:posOffset>653415</wp:posOffset>
                </wp:positionV>
                <wp:extent cx="342900" cy="342900"/>
                <wp:effectExtent l="0" t="0" r="0" b="0"/>
                <wp:wrapNone/>
                <wp:docPr id="2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61D01" id="Rectangle 72" o:spid="_x0000_s1026" style="position:absolute;margin-left:281.25pt;margin-top:51.45pt;width:27pt;height:2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" fillcolor="blue" stroked="f" strokecolor="#0c0"/>
            </w:pict>
          </mc:Fallback>
        </mc:AlternateContent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C60FAD5" wp14:editId="1F8396D8">
                <wp:simplePos x="0" y="0"/>
                <wp:positionH relativeFrom="column">
                  <wp:posOffset>3228975</wp:posOffset>
                </wp:positionH>
                <wp:positionV relativeFrom="paragraph">
                  <wp:posOffset>320040</wp:posOffset>
                </wp:positionV>
                <wp:extent cx="342900" cy="342900"/>
                <wp:effectExtent l="0" t="0" r="0" b="0"/>
                <wp:wrapNone/>
                <wp:docPr id="2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DB4E4" id="Rectangle 72" o:spid="_x0000_s1026" style="position:absolute;margin-left:254.25pt;margin-top:25.2pt;width:27pt;height:2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" fillcolor="blue" stroked="f" strokecolor="#0c0"/>
            </w:pict>
          </mc:Fallback>
        </mc:AlternateContent>
      </w:r>
      <w:r w:rsidR="00A71D0A" w:rsidRPr="00B25AA0">
        <w:rPr>
          <w:rFonts w:ascii="Comic Sans MS" w:hAnsi="Comic Sans MS" w:cs="Arial"/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63EB1AA" wp14:editId="7E328E63">
                <wp:simplePos x="0" y="0"/>
                <wp:positionH relativeFrom="column">
                  <wp:posOffset>-542925</wp:posOffset>
                </wp:positionH>
                <wp:positionV relativeFrom="paragraph">
                  <wp:posOffset>310515</wp:posOffset>
                </wp:positionV>
                <wp:extent cx="4114800" cy="685800"/>
                <wp:effectExtent l="0" t="0" r="0" b="0"/>
                <wp:wrapNone/>
                <wp:docPr id="1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1D0A" w:rsidRPr="00B25AA0" w:rsidRDefault="00A71D0A" w:rsidP="00A71D0A">
                            <w:pPr>
                              <w:jc w:val="center"/>
                              <w:rPr>
                                <w:rFonts w:ascii="Comic Sans MS" w:eastAsia="Kozuka Gothic Pr6N B" w:hAnsi="Comic Sans MS"/>
                                <w:sz w:val="40"/>
                              </w:rPr>
                            </w:pPr>
                            <w:r w:rsidRPr="00B25AA0">
                              <w:rPr>
                                <w:rFonts w:ascii="Comic Sans MS" w:eastAsia="Kozuka Gothic Pr6N B" w:hAnsi="Comic Sans MS"/>
                                <w:sz w:val="40"/>
                              </w:rPr>
                              <w:t>Learning aim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EB1AA" id="Rectangle 71" o:spid="_x0000_s1045" style="position:absolute;margin-left:-42.75pt;margin-top:24.45pt;width:324pt;height:54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" fillcolor="navy" stroked="f">
                <v:textbox>
                  <w:txbxContent>
                    <w:p w:rsidR="00A71D0A" w:rsidRPr="00B25AA0" w:rsidRDefault="00A71D0A" w:rsidP="00A71D0A">
                      <w:pPr>
                        <w:jc w:val="center"/>
                        <w:rPr>
                          <w:rFonts w:ascii="Comic Sans MS" w:eastAsia="Kozuka Gothic Pr6N B" w:hAnsi="Comic Sans MS"/>
                          <w:sz w:val="40"/>
                        </w:rPr>
                      </w:pPr>
                      <w:r w:rsidRPr="00B25AA0">
                        <w:rPr>
                          <w:rFonts w:ascii="Comic Sans MS" w:eastAsia="Kozuka Gothic Pr6N B" w:hAnsi="Comic Sans MS"/>
                          <w:sz w:val="40"/>
                        </w:rPr>
                        <w:t>Learning aim C</w:t>
                      </w:r>
                    </w:p>
                  </w:txbxContent>
                </v:textbox>
              </v:rect>
            </w:pict>
          </mc:Fallback>
        </mc:AlternateContent>
      </w: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/>
        </w:rPr>
      </w:pPr>
    </w:p>
    <w:p w:rsidR="00A71D0A" w:rsidRPr="00B25AA0" w:rsidRDefault="00A71D0A" w:rsidP="00A71D0A">
      <w:pPr>
        <w:rPr>
          <w:rFonts w:ascii="Comic Sans MS" w:hAnsi="Comic Sans MS" w:cs="Arial"/>
          <w:b/>
          <w:sz w:val="32"/>
          <w:u w:val="single"/>
        </w:rPr>
      </w:pPr>
      <w:r w:rsidRPr="00B25AA0">
        <w:rPr>
          <w:rFonts w:ascii="Comic Sans MS" w:hAnsi="Comic Sans MS" w:cs="Arial"/>
          <w:b/>
          <w:sz w:val="32"/>
          <w:u w:val="single"/>
        </w:rPr>
        <w:t xml:space="preserve">Learning aim C: Investigate fitness testing to determine fitness levels </w:t>
      </w:r>
    </w:p>
    <w:p w:rsidR="009449CD" w:rsidRPr="00B25AA0" w:rsidRDefault="00A71D0A" w:rsidP="00A71D0A">
      <w:p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Fitness test methods for components of fitness:</w:t>
      </w:r>
    </w:p>
    <w:tbl>
      <w:tblPr>
        <w:tblStyle w:val="ColorfulList-Accent4"/>
        <w:tblW w:w="0" w:type="auto"/>
        <w:tblLook w:val="04A0" w:firstRow="1" w:lastRow="0" w:firstColumn="1" w:lastColumn="0" w:noHBand="0" w:noVBand="1"/>
      </w:tblPr>
      <w:tblGrid>
        <w:gridCol w:w="4515"/>
        <w:gridCol w:w="4511"/>
      </w:tblGrid>
      <w:tr w:rsidR="00A71D0A" w:rsidRPr="00B25AA0" w:rsidTr="00944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A71D0A" w:rsidP="009449CD">
            <w:pPr>
              <w:jc w:val="center"/>
              <w:rPr>
                <w:rFonts w:ascii="Comic Sans MS" w:hAnsi="Comic Sans MS" w:cs="Arial"/>
                <w:b w:val="0"/>
                <w:sz w:val="32"/>
                <w:u w:val="single"/>
              </w:rPr>
            </w:pPr>
            <w:r w:rsidRPr="00B25AA0">
              <w:rPr>
                <w:rFonts w:ascii="Comic Sans MS" w:hAnsi="Comic Sans MS" w:cs="Arial"/>
                <w:b w:val="0"/>
                <w:sz w:val="32"/>
                <w:u w:val="single"/>
              </w:rPr>
              <w:t>Component of fitness</w:t>
            </w:r>
          </w:p>
        </w:tc>
        <w:tc>
          <w:tcPr>
            <w:tcW w:w="4621" w:type="dxa"/>
          </w:tcPr>
          <w:p w:rsidR="00A71D0A" w:rsidRPr="00B25AA0" w:rsidRDefault="009449CD" w:rsidP="009449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 w:val="0"/>
                <w:sz w:val="32"/>
                <w:u w:val="single"/>
              </w:rPr>
            </w:pPr>
            <w:r w:rsidRPr="00B25AA0">
              <w:rPr>
                <w:rFonts w:ascii="Comic Sans MS" w:hAnsi="Comic Sans MS" w:cs="Arial"/>
                <w:b w:val="0"/>
                <w:sz w:val="32"/>
                <w:u w:val="single"/>
              </w:rPr>
              <w:t>Test</w:t>
            </w:r>
          </w:p>
        </w:tc>
      </w:tr>
      <w:tr w:rsidR="00A71D0A" w:rsidRPr="00B25AA0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 xml:space="preserve">Flexibility 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32"/>
              </w:rPr>
            </w:pPr>
            <w:r w:rsidRPr="00B25AA0">
              <w:rPr>
                <w:rFonts w:ascii="Comic Sans MS" w:hAnsi="Comic Sans MS" w:cs="Arial"/>
                <w:sz w:val="24"/>
              </w:rPr>
              <w:t>Sit and reach test</w:t>
            </w:r>
          </w:p>
        </w:tc>
      </w:tr>
      <w:tr w:rsidR="00A71D0A" w:rsidRPr="00B25AA0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>Strength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Grip dynamometer</w:t>
            </w:r>
          </w:p>
        </w:tc>
      </w:tr>
      <w:tr w:rsidR="00A71D0A" w:rsidRPr="00B25AA0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>Aerobic endurance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Multi-stage fitness test (bleep test)</w:t>
            </w:r>
          </w:p>
        </w:tc>
      </w:tr>
      <w:tr w:rsidR="00A71D0A" w:rsidRPr="00B25AA0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>Speed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35m sprint</w:t>
            </w:r>
          </w:p>
        </w:tc>
      </w:tr>
      <w:tr w:rsidR="00A71D0A" w:rsidRPr="00B25AA0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>Speed and agility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Illinois agility test</w:t>
            </w:r>
          </w:p>
        </w:tc>
      </w:tr>
      <w:tr w:rsidR="00A71D0A" w:rsidRPr="00B25AA0" w:rsidTr="009449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>Muscular endurance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One min press up, one min sit up</w:t>
            </w:r>
          </w:p>
        </w:tc>
      </w:tr>
      <w:tr w:rsidR="00A71D0A" w:rsidRPr="00B25AA0" w:rsidTr="00944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1" w:type="dxa"/>
          </w:tcPr>
          <w:p w:rsidR="00A71D0A" w:rsidRPr="00B25AA0" w:rsidRDefault="009449CD" w:rsidP="00A71D0A">
            <w:pPr>
              <w:rPr>
                <w:rFonts w:ascii="Comic Sans MS" w:hAnsi="Comic Sans MS" w:cs="Arial"/>
                <w:b w:val="0"/>
                <w:sz w:val="24"/>
              </w:rPr>
            </w:pPr>
            <w:r w:rsidRPr="00B25AA0">
              <w:rPr>
                <w:rFonts w:ascii="Comic Sans MS" w:hAnsi="Comic Sans MS" w:cs="Arial"/>
                <w:b w:val="0"/>
                <w:sz w:val="24"/>
              </w:rPr>
              <w:t xml:space="preserve">Body composition </w:t>
            </w:r>
          </w:p>
        </w:tc>
        <w:tc>
          <w:tcPr>
            <w:tcW w:w="4621" w:type="dxa"/>
          </w:tcPr>
          <w:p w:rsidR="00A71D0A" w:rsidRPr="00B25AA0" w:rsidRDefault="009449CD" w:rsidP="00A71D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BMI, skinfold test</w:t>
            </w:r>
          </w:p>
        </w:tc>
      </w:tr>
    </w:tbl>
    <w:p w:rsidR="00A71D0A" w:rsidRPr="00B25AA0" w:rsidRDefault="009449CD" w:rsidP="00A71D0A">
      <w:p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/>
          <w:noProof/>
        </w:rPr>
        <w:drawing>
          <wp:anchor distT="0" distB="0" distL="114300" distR="114300" simplePos="0" relativeHeight="251712000" behindDoc="0" locked="0" layoutInCell="1" allowOverlap="1" wp14:anchorId="1A562A31" wp14:editId="769D658D">
            <wp:simplePos x="0" y="0"/>
            <wp:positionH relativeFrom="column">
              <wp:posOffset>3390900</wp:posOffset>
            </wp:positionH>
            <wp:positionV relativeFrom="paragraph">
              <wp:posOffset>243205</wp:posOffset>
            </wp:positionV>
            <wp:extent cx="1323975" cy="132207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0A" w:rsidRPr="00B25AA0">
        <w:rPr>
          <w:rFonts w:ascii="Comic Sans MS" w:hAnsi="Comic Sans MS" w:cs="Arial"/>
          <w:sz w:val="24"/>
        </w:rPr>
        <w:t xml:space="preserve"> </w:t>
      </w:r>
    </w:p>
    <w:p w:rsidR="009449CD" w:rsidRPr="00B25AA0" w:rsidRDefault="009449CD" w:rsidP="00A71D0A">
      <w:pPr>
        <w:tabs>
          <w:tab w:val="left" w:pos="1125"/>
        </w:tabs>
        <w:rPr>
          <w:rFonts w:ascii="Comic Sans MS" w:hAnsi="Comic Sans MS"/>
        </w:rPr>
      </w:pPr>
      <w:r w:rsidRPr="00B25AA0">
        <w:rPr>
          <w:rFonts w:ascii="Comic Sans MS" w:hAnsi="Comic Sans MS"/>
          <w:noProof/>
        </w:rPr>
        <w:drawing>
          <wp:anchor distT="0" distB="0" distL="114300" distR="114300" simplePos="0" relativeHeight="251710976" behindDoc="0" locked="0" layoutInCell="1" allowOverlap="1" wp14:anchorId="08DC5910" wp14:editId="0851665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169028" cy="114300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28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B25AA0" w:rsidRDefault="009449CD" w:rsidP="009449CD">
      <w:pPr>
        <w:rPr>
          <w:rFonts w:ascii="Comic Sans MS" w:hAnsi="Comic Sans MS"/>
        </w:rPr>
      </w:pPr>
    </w:p>
    <w:p w:rsidR="009449CD" w:rsidRPr="00B25AA0" w:rsidRDefault="009449CD" w:rsidP="009449CD">
      <w:pPr>
        <w:rPr>
          <w:rFonts w:ascii="Comic Sans MS" w:hAnsi="Comic Sans MS"/>
        </w:rPr>
      </w:pPr>
    </w:p>
    <w:p w:rsidR="009449CD" w:rsidRPr="00B25AA0" w:rsidRDefault="009449CD" w:rsidP="009449CD">
      <w:pPr>
        <w:rPr>
          <w:rFonts w:ascii="Comic Sans MS" w:hAnsi="Comic Sans MS"/>
        </w:rPr>
      </w:pPr>
    </w:p>
    <w:p w:rsidR="009449CD" w:rsidRPr="00B25AA0" w:rsidRDefault="009449CD" w:rsidP="00B25AA0">
      <w:pPr>
        <w:tabs>
          <w:tab w:val="center" w:pos="4873"/>
        </w:tabs>
        <w:ind w:firstLine="720"/>
        <w:rPr>
          <w:rFonts w:ascii="Comic Sans MS" w:hAnsi="Comic Sans MS" w:cs="Arial"/>
        </w:rPr>
      </w:pPr>
      <w:r w:rsidRPr="00B25AA0">
        <w:rPr>
          <w:rFonts w:ascii="Comic Sans MS" w:hAnsi="Comic Sans MS" w:cs="Arial"/>
        </w:rPr>
        <w:t xml:space="preserve">Sit and reach </w:t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  <w:t>Grip dynamometer</w:t>
      </w:r>
    </w:p>
    <w:p w:rsidR="009449CD" w:rsidRPr="00B25AA0" w:rsidRDefault="009449CD" w:rsidP="009449CD">
      <w:pPr>
        <w:tabs>
          <w:tab w:val="center" w:pos="4873"/>
        </w:tabs>
        <w:ind w:firstLine="720"/>
        <w:rPr>
          <w:rFonts w:ascii="Comic Sans MS" w:hAnsi="Comic Sans MS" w:cs="Arial"/>
        </w:rPr>
      </w:pPr>
      <w:r w:rsidRPr="00B25AA0">
        <w:rPr>
          <w:rFonts w:ascii="Comic Sans MS" w:hAnsi="Comic Sans MS" w:cs="Arial"/>
          <w:noProof/>
        </w:rPr>
        <w:drawing>
          <wp:anchor distT="0" distB="0" distL="114300" distR="114300" simplePos="0" relativeHeight="251714048" behindDoc="0" locked="0" layoutInCell="1" allowOverlap="1" wp14:anchorId="4DD5F1FF" wp14:editId="23B1B36F">
            <wp:simplePos x="0" y="0"/>
            <wp:positionH relativeFrom="column">
              <wp:posOffset>3571875</wp:posOffset>
            </wp:positionH>
            <wp:positionV relativeFrom="paragraph">
              <wp:posOffset>-635</wp:posOffset>
            </wp:positionV>
            <wp:extent cx="1504950" cy="15678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0">
        <w:rPr>
          <w:rFonts w:ascii="Comic Sans MS" w:hAnsi="Comic Sans MS" w:cs="Arial"/>
          <w:noProof/>
        </w:rPr>
        <w:drawing>
          <wp:anchor distT="0" distB="0" distL="114300" distR="114300" simplePos="0" relativeHeight="251713024" behindDoc="0" locked="0" layoutInCell="1" allowOverlap="1" wp14:anchorId="6D87D025" wp14:editId="0E491E7F">
            <wp:simplePos x="0" y="0"/>
            <wp:positionH relativeFrom="column">
              <wp:posOffset>123825</wp:posOffset>
            </wp:positionH>
            <wp:positionV relativeFrom="paragraph">
              <wp:posOffset>-3175</wp:posOffset>
            </wp:positionV>
            <wp:extent cx="1816670" cy="17145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67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9CD" w:rsidRPr="00B25AA0" w:rsidRDefault="009449CD" w:rsidP="009449CD">
      <w:pPr>
        <w:rPr>
          <w:rFonts w:ascii="Comic Sans MS" w:hAnsi="Comic Sans MS" w:cs="Arial"/>
        </w:rPr>
      </w:pPr>
    </w:p>
    <w:p w:rsidR="00B25AA0" w:rsidRDefault="00B25AA0" w:rsidP="009449CD">
      <w:pPr>
        <w:tabs>
          <w:tab w:val="left" w:pos="6255"/>
        </w:tabs>
        <w:rPr>
          <w:rFonts w:ascii="Comic Sans MS" w:hAnsi="Comic Sans MS" w:cs="Arial"/>
        </w:rPr>
      </w:pPr>
    </w:p>
    <w:p w:rsidR="00B25AA0" w:rsidRDefault="00B25AA0" w:rsidP="009449CD">
      <w:pPr>
        <w:tabs>
          <w:tab w:val="left" w:pos="6255"/>
        </w:tabs>
        <w:rPr>
          <w:rFonts w:ascii="Comic Sans MS" w:hAnsi="Comic Sans MS" w:cs="Arial"/>
        </w:rPr>
      </w:pPr>
    </w:p>
    <w:p w:rsidR="009449CD" w:rsidRPr="00B25AA0" w:rsidRDefault="009449CD" w:rsidP="009449CD">
      <w:pPr>
        <w:tabs>
          <w:tab w:val="left" w:pos="6255"/>
        </w:tabs>
        <w:rPr>
          <w:rFonts w:ascii="Comic Sans MS" w:hAnsi="Comic Sans MS" w:cs="Arial"/>
        </w:rPr>
      </w:pPr>
      <w:r w:rsidRPr="00B25AA0">
        <w:rPr>
          <w:rFonts w:ascii="Comic Sans MS" w:hAnsi="Comic Sans MS" w:cs="Arial"/>
        </w:rPr>
        <w:tab/>
      </w:r>
    </w:p>
    <w:p w:rsidR="009449CD" w:rsidRPr="00B25AA0" w:rsidRDefault="009449CD" w:rsidP="009449CD">
      <w:pPr>
        <w:tabs>
          <w:tab w:val="left" w:pos="945"/>
        </w:tabs>
        <w:rPr>
          <w:rFonts w:ascii="Comic Sans MS" w:hAnsi="Comic Sans MS" w:cs="Arial"/>
        </w:rPr>
      </w:pPr>
      <w:r w:rsidRPr="00B25AA0">
        <w:rPr>
          <w:rFonts w:ascii="Comic Sans MS" w:hAnsi="Comic Sans MS" w:cs="Arial"/>
        </w:rPr>
        <w:tab/>
        <w:t xml:space="preserve">Illinois agility </w:t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</w:r>
      <w:r w:rsidRPr="00B25AA0">
        <w:rPr>
          <w:rFonts w:ascii="Comic Sans MS" w:hAnsi="Comic Sans MS" w:cs="Arial"/>
        </w:rPr>
        <w:tab/>
        <w:t>Vertical jump test</w:t>
      </w:r>
    </w:p>
    <w:p w:rsidR="009449CD" w:rsidRPr="00B25AA0" w:rsidRDefault="00EB0EA5" w:rsidP="009449CD">
      <w:pPr>
        <w:tabs>
          <w:tab w:val="left" w:pos="945"/>
        </w:tabs>
        <w:rPr>
          <w:rFonts w:ascii="Comic Sans MS" w:hAnsi="Comic Sans MS" w:cs="Arial"/>
          <w:i/>
          <w:sz w:val="28"/>
          <w:u w:val="single"/>
        </w:rPr>
      </w:pPr>
      <w:r w:rsidRPr="00B25AA0">
        <w:rPr>
          <w:rFonts w:ascii="Comic Sans MS" w:hAnsi="Comic Sans MS" w:cs="Arial"/>
          <w:i/>
          <w:sz w:val="28"/>
          <w:u w:val="single"/>
        </w:rPr>
        <w:lastRenderedPageBreak/>
        <w:t>The importance of fitness testing to coaches and athletes</w:t>
      </w:r>
    </w:p>
    <w:p w:rsidR="00EB0EA5" w:rsidRPr="00B25AA0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Gives coach/performer baseline date for monitoring/improving performance</w:t>
      </w:r>
    </w:p>
    <w:p w:rsidR="00EB0EA5" w:rsidRPr="00B25AA0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Training sessions can be based around results and data</w:t>
      </w:r>
    </w:p>
    <w:p w:rsidR="00EB0EA5" w:rsidRPr="00B25AA0" w:rsidRDefault="00EB0EA5" w:rsidP="00EB0EA5">
      <w:pPr>
        <w:pStyle w:val="ListParagraph"/>
        <w:numPr>
          <w:ilvl w:val="0"/>
          <w:numId w:val="43"/>
        </w:numPr>
        <w:tabs>
          <w:tab w:val="left" w:pos="945"/>
        </w:tabs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Results can give the performer an aim/goal</w:t>
      </w:r>
    </w:p>
    <w:p w:rsidR="00EB0EA5" w:rsidRPr="00B25AA0" w:rsidRDefault="00EB0EA5" w:rsidP="00EB0EA5">
      <w:pPr>
        <w:tabs>
          <w:tab w:val="left" w:pos="945"/>
        </w:tabs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268605</wp:posOffset>
                </wp:positionV>
                <wp:extent cx="2790825" cy="18573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9C0" w:rsidRPr="00B25AA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25AA0">
                              <w:rPr>
                                <w:rFonts w:ascii="Comic Sans MS" w:hAnsi="Comic Sans MS"/>
                              </w:rPr>
                              <w:t>Tell them what they will be doing</w:t>
                            </w:r>
                          </w:p>
                          <w:p w:rsidR="002739C0" w:rsidRPr="00B25AA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25AA0">
                              <w:rPr>
                                <w:rFonts w:ascii="Comic Sans MS" w:hAnsi="Comic Sans MS"/>
                              </w:rPr>
                              <w:t>Check if they are ok to take part</w:t>
                            </w:r>
                          </w:p>
                          <w:p w:rsidR="002739C0" w:rsidRPr="00B25AA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25AA0">
                              <w:rPr>
                                <w:rFonts w:ascii="Comic Sans MS" w:hAnsi="Comic Sans MS"/>
                              </w:rPr>
                              <w:t>Check they understand what they will be doing</w:t>
                            </w:r>
                          </w:p>
                          <w:p w:rsidR="002739C0" w:rsidRPr="00B25AA0" w:rsidRDefault="00B601A4" w:rsidP="00EB0EA5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25AA0">
                              <w:rPr>
                                <w:rFonts w:ascii="Comic Sans MS" w:hAnsi="Comic Sans MS"/>
                              </w:rPr>
                              <w:t>Check any equipment is safe and correctly set up</w:t>
                            </w:r>
                          </w:p>
                          <w:p w:rsidR="00EB0EA5" w:rsidRPr="00EB0EA5" w:rsidRDefault="00EB0EA5" w:rsidP="00EB0EA5">
                            <w:pPr>
                              <w:ind w:left="360"/>
                              <w:rPr>
                                <w:rFonts w:ascii="Adobe Garamond Pro Bold" w:hAnsi="Adobe Garamond Pro Bold"/>
                              </w:rPr>
                            </w:pPr>
                          </w:p>
                          <w:p w:rsidR="00EB0EA5" w:rsidRDefault="00EB0E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229.5pt;margin-top:21.15pt;width:219.75pt;height:14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" fillcolor="white [3201]" stroked="f" strokeweight=".5pt">
                <v:textbox>
                  <w:txbxContent>
                    <w:p w:rsidR="002739C0" w:rsidRPr="00B25AA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Comic Sans MS" w:hAnsi="Comic Sans MS"/>
                        </w:rPr>
                      </w:pPr>
                      <w:r w:rsidRPr="00B25AA0">
                        <w:rPr>
                          <w:rFonts w:ascii="Comic Sans MS" w:hAnsi="Comic Sans MS"/>
                        </w:rPr>
                        <w:t>Tell them what they will be doing</w:t>
                      </w:r>
                    </w:p>
                    <w:p w:rsidR="002739C0" w:rsidRPr="00B25AA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Comic Sans MS" w:hAnsi="Comic Sans MS"/>
                        </w:rPr>
                      </w:pPr>
                      <w:r w:rsidRPr="00B25AA0">
                        <w:rPr>
                          <w:rFonts w:ascii="Comic Sans MS" w:hAnsi="Comic Sans MS"/>
                        </w:rPr>
                        <w:t>Check if they are ok to take part</w:t>
                      </w:r>
                    </w:p>
                    <w:p w:rsidR="002739C0" w:rsidRPr="00B25AA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Comic Sans MS" w:hAnsi="Comic Sans MS"/>
                        </w:rPr>
                      </w:pPr>
                      <w:r w:rsidRPr="00B25AA0">
                        <w:rPr>
                          <w:rFonts w:ascii="Comic Sans MS" w:hAnsi="Comic Sans MS"/>
                        </w:rPr>
                        <w:t>Check they understand what they will be doing</w:t>
                      </w:r>
                    </w:p>
                    <w:p w:rsidR="002739C0" w:rsidRPr="00B25AA0" w:rsidRDefault="00B601A4" w:rsidP="00EB0EA5">
                      <w:pPr>
                        <w:numPr>
                          <w:ilvl w:val="0"/>
                          <w:numId w:val="44"/>
                        </w:numPr>
                        <w:rPr>
                          <w:rFonts w:ascii="Comic Sans MS" w:hAnsi="Comic Sans MS"/>
                        </w:rPr>
                      </w:pPr>
                      <w:r w:rsidRPr="00B25AA0">
                        <w:rPr>
                          <w:rFonts w:ascii="Comic Sans MS" w:hAnsi="Comic Sans MS"/>
                        </w:rPr>
                        <w:t>Check any equipment is safe and correctly set up</w:t>
                      </w:r>
                    </w:p>
                    <w:p w:rsidR="00EB0EA5" w:rsidRPr="00EB0EA5" w:rsidRDefault="00EB0EA5" w:rsidP="00EB0EA5">
                      <w:pPr>
                        <w:ind w:left="360"/>
                        <w:rPr>
                          <w:rFonts w:ascii="Adobe Garamond Pro Bold" w:hAnsi="Adobe Garamond Pro Bold"/>
                        </w:rPr>
                      </w:pPr>
                    </w:p>
                    <w:p w:rsidR="00EB0EA5" w:rsidRDefault="00EB0EA5"/>
                  </w:txbxContent>
                </v:textbox>
              </v:shape>
            </w:pict>
          </mc:Fallback>
        </mc:AlternateContent>
      </w:r>
      <w:r w:rsidRPr="00B25AA0">
        <w:rPr>
          <w:rFonts w:ascii="Comic Sans MS" w:hAnsi="Comic Sans MS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AFB3CA2" wp14:editId="6351C115">
                <wp:simplePos x="0" y="0"/>
                <wp:positionH relativeFrom="column">
                  <wp:posOffset>-57150</wp:posOffset>
                </wp:positionH>
                <wp:positionV relativeFrom="paragraph">
                  <wp:posOffset>116205</wp:posOffset>
                </wp:positionV>
                <wp:extent cx="2228850" cy="1123950"/>
                <wp:effectExtent l="19050" t="0" r="304800" b="38100"/>
                <wp:wrapNone/>
                <wp:docPr id="30" name="Cloud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23950"/>
                        </a:xfrm>
                        <a:prstGeom prst="cloudCallout">
                          <a:avLst>
                            <a:gd name="adj1" fmla="val 60791"/>
                            <a:gd name="adj2" fmla="val 430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A5" w:rsidRDefault="00EB0EA5" w:rsidP="00EB0EA5">
                            <w:pPr>
                              <w:tabs>
                                <w:tab w:val="left" w:pos="945"/>
                              </w:tabs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What should you do before you test?</w:t>
                            </w:r>
                          </w:p>
                          <w:p w:rsidR="00EB0EA5" w:rsidRDefault="00EB0EA5" w:rsidP="00EB0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FB3CA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0" o:spid="_x0000_s1047" type="#_x0000_t106" style="position:absolute;margin-left:-4.5pt;margin-top:9.15pt;width:175.5pt;height:88.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" adj="23931,20090" fillcolor="#4f81bd [3204]" strokecolor="#243f60 [1604]" strokeweight="2pt">
                <v:textbox>
                  <w:txbxContent>
                    <w:p w:rsidR="00EB0EA5" w:rsidRDefault="00EB0EA5" w:rsidP="00EB0EA5">
                      <w:pPr>
                        <w:tabs>
                          <w:tab w:val="left" w:pos="945"/>
                        </w:tabs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What should you do before you test?</w:t>
                      </w:r>
                    </w:p>
                    <w:p w:rsidR="00EB0EA5" w:rsidRDefault="00EB0EA5" w:rsidP="00EB0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0EA5" w:rsidRPr="00B25AA0" w:rsidRDefault="00EB0EA5" w:rsidP="00EB0EA5">
      <w:pPr>
        <w:tabs>
          <w:tab w:val="left" w:pos="945"/>
        </w:tabs>
        <w:rPr>
          <w:rFonts w:ascii="Comic Sans MS" w:hAnsi="Comic Sans MS" w:cs="Arial"/>
          <w:sz w:val="24"/>
        </w:rPr>
      </w:pPr>
    </w:p>
    <w:p w:rsidR="00EB0EA5" w:rsidRPr="00B25AA0" w:rsidRDefault="00EB0EA5" w:rsidP="009449CD">
      <w:pPr>
        <w:tabs>
          <w:tab w:val="left" w:pos="945"/>
        </w:tabs>
        <w:rPr>
          <w:rFonts w:ascii="Comic Sans MS" w:hAnsi="Comic Sans MS" w:cs="Arial"/>
          <w:sz w:val="24"/>
        </w:rPr>
      </w:pPr>
    </w:p>
    <w:p w:rsidR="00EB0EA5" w:rsidRPr="00B25AA0" w:rsidRDefault="00EB0EA5" w:rsidP="00EB0EA5">
      <w:pPr>
        <w:rPr>
          <w:rFonts w:ascii="Comic Sans MS" w:hAnsi="Comic Sans MS" w:cs="Arial"/>
          <w:sz w:val="24"/>
        </w:rPr>
      </w:pPr>
    </w:p>
    <w:p w:rsidR="00EB0EA5" w:rsidRPr="00B25AA0" w:rsidRDefault="00EB0EA5" w:rsidP="00EB0EA5">
      <w:pPr>
        <w:rPr>
          <w:rFonts w:ascii="Comic Sans MS" w:hAnsi="Comic Sans MS" w:cs="Arial"/>
          <w:sz w:val="24"/>
        </w:rPr>
      </w:pPr>
    </w:p>
    <w:p w:rsidR="00EB0EA5" w:rsidRPr="00D04F5A" w:rsidRDefault="00EB0EA5" w:rsidP="00EB0EA5">
      <w:pPr>
        <w:rPr>
          <w:rFonts w:ascii="Comic Sans MS" w:hAnsi="Comic Sans MS" w:cs="Arial"/>
          <w:i/>
          <w:sz w:val="24"/>
          <w:u w:val="single"/>
        </w:rPr>
      </w:pPr>
    </w:p>
    <w:p w:rsidR="00EB0EA5" w:rsidRDefault="00D04F5A" w:rsidP="00EB0EA5">
      <w:pPr>
        <w:rPr>
          <w:rFonts w:ascii="Comic Sans MS" w:hAnsi="Comic Sans MS" w:cs="Arial"/>
          <w:i/>
          <w:sz w:val="24"/>
          <w:u w:val="single"/>
        </w:rPr>
      </w:pPr>
      <w:r w:rsidRPr="00D04F5A">
        <w:rPr>
          <w:rFonts w:ascii="Comic Sans MS" w:hAnsi="Comic Sans MS" w:cs="Arial"/>
          <w:i/>
          <w:sz w:val="24"/>
          <w:u w:val="single"/>
        </w:rPr>
        <w:t>Requirements for administering each fitness test</w:t>
      </w:r>
    </w:p>
    <w:p w:rsid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Before doing the test we need to organise equipment, explain the procedure to the participant and gain consent.</w:t>
      </w:r>
    </w:p>
    <w:p w:rsid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Know the purpose for the test</w:t>
      </w:r>
    </w:p>
    <w:p w:rsid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Accurately measure and record test results</w:t>
      </w:r>
    </w:p>
    <w:p w:rsid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Process results and interpret using averages for in order to compare results.</w:t>
      </w:r>
    </w:p>
    <w:p w:rsid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Consider the reliability, validity and practicality for each fitness test</w:t>
      </w:r>
    </w:p>
    <w:p w:rsidR="00D04F5A" w:rsidRPr="00D04F5A" w:rsidRDefault="00D04F5A" w:rsidP="00D04F5A">
      <w:pPr>
        <w:pStyle w:val="ListParagraph"/>
        <w:numPr>
          <w:ilvl w:val="0"/>
          <w:numId w:val="48"/>
        </w:num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>Consider the advantages and disadvantages of each test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540"/>
      </w:tblGrid>
      <w:tr w:rsidR="003160AB" w:rsidRPr="00B25AA0" w:rsidTr="003160AB">
        <w:tc>
          <w:tcPr>
            <w:tcW w:w="4621" w:type="dxa"/>
          </w:tcPr>
          <w:p w:rsidR="003160AB" w:rsidRPr="00B25AA0" w:rsidRDefault="003160AB" w:rsidP="003160AB">
            <w:pPr>
              <w:jc w:val="center"/>
              <w:rPr>
                <w:rFonts w:ascii="Comic Sans MS" w:hAnsi="Comic Sans MS" w:cs="Arial"/>
                <w:b/>
                <w:sz w:val="24"/>
              </w:rPr>
            </w:pPr>
            <w:r w:rsidRPr="00B25AA0">
              <w:rPr>
                <w:rFonts w:ascii="Comic Sans MS" w:hAnsi="Comic Sans MS" w:cs="Arial"/>
                <w:b/>
                <w:sz w:val="24"/>
              </w:rPr>
              <w:t>+ ADVANTAGES +</w:t>
            </w:r>
          </w:p>
        </w:tc>
        <w:tc>
          <w:tcPr>
            <w:tcW w:w="4621" w:type="dxa"/>
          </w:tcPr>
          <w:p w:rsidR="003160AB" w:rsidRPr="00B25AA0" w:rsidRDefault="003160AB" w:rsidP="003160AB">
            <w:pPr>
              <w:pStyle w:val="ListParagraph"/>
              <w:rPr>
                <w:rFonts w:ascii="Comic Sans MS" w:hAnsi="Comic Sans MS" w:cs="Arial"/>
                <w:b/>
                <w:sz w:val="24"/>
              </w:rPr>
            </w:pPr>
            <w:r w:rsidRPr="00B25AA0">
              <w:rPr>
                <w:rFonts w:ascii="Comic Sans MS" w:hAnsi="Comic Sans MS" w:cs="Arial"/>
                <w:b/>
                <w:sz w:val="24"/>
              </w:rPr>
              <w:t>-DISADVANTAGES -</w:t>
            </w:r>
          </w:p>
        </w:tc>
      </w:tr>
      <w:tr w:rsidR="003160AB" w:rsidRPr="00B25AA0" w:rsidTr="003160AB">
        <w:tc>
          <w:tcPr>
            <w:tcW w:w="4621" w:type="dxa"/>
          </w:tcPr>
          <w:p w:rsidR="002739C0" w:rsidRPr="00B25AA0" w:rsidRDefault="00B601A4" w:rsidP="003160AB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Some are simple, cheap and easy to perform</w:t>
            </w:r>
          </w:p>
          <w:p w:rsidR="003160AB" w:rsidRPr="00B25AA0" w:rsidRDefault="003160AB" w:rsidP="003160AB">
            <w:pPr>
              <w:jc w:val="center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4621" w:type="dxa"/>
          </w:tcPr>
          <w:p w:rsidR="003160AB" w:rsidRPr="00B25AA0" w:rsidRDefault="00962878" w:rsidP="00962878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Specialist equipment, training or space needed</w:t>
            </w:r>
          </w:p>
        </w:tc>
      </w:tr>
      <w:tr w:rsidR="003160AB" w:rsidRPr="00B25AA0" w:rsidTr="003160AB">
        <w:tc>
          <w:tcPr>
            <w:tcW w:w="4621" w:type="dxa"/>
          </w:tcPr>
          <w:p w:rsidR="002739C0" w:rsidRPr="00B25AA0" w:rsidRDefault="00B601A4" w:rsidP="00962878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Some can be repeated and the results can be looked on as reliable</w:t>
            </w:r>
          </w:p>
          <w:p w:rsidR="003160AB" w:rsidRPr="00B25AA0" w:rsidRDefault="003160AB" w:rsidP="00EB0EA5">
            <w:pPr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4621" w:type="dxa"/>
          </w:tcPr>
          <w:p w:rsidR="003160AB" w:rsidRPr="00B25AA0" w:rsidRDefault="00962878" w:rsidP="00EB0EA5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 xml:space="preserve">Some tests may be difficult to repeat, easy to cheat at </w:t>
            </w:r>
            <w:proofErr w:type="spellStart"/>
            <w:r w:rsidRPr="00B25AA0">
              <w:rPr>
                <w:rFonts w:ascii="Comic Sans MS" w:hAnsi="Comic Sans MS" w:cs="Arial"/>
                <w:sz w:val="24"/>
              </w:rPr>
              <w:t>etc</w:t>
            </w:r>
            <w:proofErr w:type="spellEnd"/>
            <w:r w:rsidRPr="00B25AA0">
              <w:rPr>
                <w:rFonts w:ascii="Comic Sans MS" w:hAnsi="Comic Sans MS" w:cs="Arial"/>
                <w:sz w:val="24"/>
              </w:rPr>
              <w:t xml:space="preserve"> so results may not be reliable</w:t>
            </w:r>
          </w:p>
        </w:tc>
      </w:tr>
      <w:tr w:rsidR="003160AB" w:rsidRPr="00B25AA0" w:rsidTr="003160AB">
        <w:tc>
          <w:tcPr>
            <w:tcW w:w="4621" w:type="dxa"/>
          </w:tcPr>
          <w:p w:rsidR="003160AB" w:rsidRPr="00B25AA0" w:rsidRDefault="00962878" w:rsidP="00EB0EA5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Some are very good at measuring specific things</w:t>
            </w:r>
          </w:p>
        </w:tc>
        <w:tc>
          <w:tcPr>
            <w:tcW w:w="4621" w:type="dxa"/>
          </w:tcPr>
          <w:p w:rsidR="003160AB" w:rsidRPr="00B25AA0" w:rsidRDefault="00962878" w:rsidP="00EB0EA5">
            <w:pPr>
              <w:rPr>
                <w:rFonts w:ascii="Comic Sans MS" w:hAnsi="Comic Sans MS" w:cs="Arial"/>
                <w:sz w:val="24"/>
              </w:rPr>
            </w:pPr>
            <w:r w:rsidRPr="00B25AA0">
              <w:rPr>
                <w:rFonts w:ascii="Comic Sans MS" w:hAnsi="Comic Sans MS" w:cs="Arial"/>
                <w:sz w:val="24"/>
              </w:rPr>
              <w:t>Some are not that good at measuring what they are supposed to measure</w:t>
            </w:r>
          </w:p>
        </w:tc>
      </w:tr>
    </w:tbl>
    <w:p w:rsidR="00B601A4" w:rsidRPr="00B25AA0" w:rsidRDefault="00B601A4" w:rsidP="00EB0EA5">
      <w:pPr>
        <w:rPr>
          <w:rFonts w:ascii="Comic Sans MS" w:hAnsi="Comic Sans MS" w:cs="Arial"/>
          <w:sz w:val="24"/>
        </w:rPr>
      </w:pPr>
    </w:p>
    <w:p w:rsidR="00B601A4" w:rsidRPr="00B25AA0" w:rsidRDefault="00B601A4" w:rsidP="00B601A4">
      <w:pPr>
        <w:rPr>
          <w:rFonts w:ascii="Comic Sans MS" w:hAnsi="Comic Sans MS" w:cs="Arial"/>
          <w:b/>
          <w:sz w:val="24"/>
        </w:rPr>
      </w:pPr>
    </w:p>
    <w:p w:rsidR="00EB0EA5" w:rsidRPr="00B25AA0" w:rsidRDefault="00B601A4" w:rsidP="00B601A4">
      <w:pPr>
        <w:rPr>
          <w:rFonts w:ascii="Comic Sans MS" w:hAnsi="Comic Sans MS" w:cs="Arial"/>
          <w:b/>
          <w:sz w:val="24"/>
        </w:rPr>
      </w:pPr>
      <w:r w:rsidRPr="00B25AA0">
        <w:rPr>
          <w:rFonts w:ascii="Comic Sans MS" w:hAnsi="Comic Sans MS" w:cs="Arial"/>
          <w:b/>
          <w:sz w:val="24"/>
        </w:rPr>
        <w:lastRenderedPageBreak/>
        <w:t>Interpreting fitness test results:</w:t>
      </w:r>
    </w:p>
    <w:p w:rsidR="00B601A4" w:rsidRPr="00B25AA0" w:rsidRDefault="00B601A4" w:rsidP="00B601A4">
      <w:pPr>
        <w:rPr>
          <w:rFonts w:ascii="Comic Sans MS" w:hAnsi="Comic Sans MS" w:cs="Arial"/>
          <w:sz w:val="24"/>
        </w:rPr>
      </w:pPr>
      <w:r w:rsidRPr="00B25AA0">
        <w:rPr>
          <w:rFonts w:ascii="Comic Sans MS" w:hAnsi="Comic Sans MS" w:cs="Arial"/>
          <w:sz w:val="24"/>
        </w:rPr>
        <w:t>How do the results compare to national averages, to their team mates/peers?</w:t>
      </w:r>
    </w:p>
    <w:p w:rsidR="00B601A4" w:rsidRPr="00B25AA0" w:rsidRDefault="00B601A4" w:rsidP="00B601A4">
      <w:pPr>
        <w:rPr>
          <w:rFonts w:ascii="Comic Sans MS" w:hAnsi="Comic Sans MS" w:cs="Arial"/>
          <w:sz w:val="24"/>
        </w:rPr>
      </w:pPr>
      <w:r w:rsidRPr="00B25AA0">
        <w:rPr>
          <w:rFonts w:ascii="Comic Sans MS" w:eastAsia="Times New Roman" w:hAnsi="Comic Sans MS" w:cs="Arial"/>
          <w:noProof/>
          <w:color w:val="0000FF"/>
          <w:sz w:val="24"/>
          <w:szCs w:val="24"/>
        </w:rPr>
        <w:drawing>
          <wp:anchor distT="0" distB="0" distL="114300" distR="114300" simplePos="0" relativeHeight="251717120" behindDoc="0" locked="0" layoutInCell="1" allowOverlap="1" wp14:anchorId="5550A88D" wp14:editId="125F10DA">
            <wp:simplePos x="0" y="0"/>
            <wp:positionH relativeFrom="column">
              <wp:posOffset>4290695</wp:posOffset>
            </wp:positionH>
            <wp:positionV relativeFrom="paragraph">
              <wp:posOffset>285115</wp:posOffset>
            </wp:positionV>
            <wp:extent cx="1209675" cy="1209675"/>
            <wp:effectExtent l="114300" t="114300" r="104775" b="104775"/>
            <wp:wrapSquare wrapText="bothSides"/>
            <wp:docPr id="34" name="Picture 34" descr="http://t0.gstatic.com/images?q=tbn:ANd9GcS2KHfv3m-X94X-sayLnvPZLvFTFcHVvKPQwrYOA-L62xbkDr2Nc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S2KHfv3m-X94X-sayLnvPZLvFTFcHVvKPQwrYOA-L62xbkDr2Nc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965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5AA0">
        <w:rPr>
          <w:rFonts w:ascii="Comic Sans MS" w:hAnsi="Comic Sans MS" w:cs="Arial"/>
          <w:sz w:val="24"/>
        </w:rPr>
        <w:t>What does their result tell you?</w:t>
      </w:r>
    </w:p>
    <w:p w:rsidR="00B601A4" w:rsidRDefault="00B601A4" w:rsidP="00B25AA0">
      <w:pPr>
        <w:rPr>
          <w:rFonts w:ascii="Comic Sans MS" w:eastAsia="Times New Roman" w:hAnsi="Comic Sans MS" w:cs="Arial"/>
          <w:color w:val="222222"/>
          <w:sz w:val="24"/>
          <w:szCs w:val="24"/>
        </w:rPr>
      </w:pPr>
      <w:r w:rsidRPr="00B25AA0">
        <w:rPr>
          <w:rFonts w:ascii="Comic Sans MS" w:hAnsi="Comic Sans MS" w:cs="Arial"/>
          <w:sz w:val="24"/>
        </w:rPr>
        <w:t>Can you suggest methods of how to help them improve?</w:t>
      </w:r>
    </w:p>
    <w:p w:rsidR="00B25AA0" w:rsidRDefault="00B25AA0" w:rsidP="00B25AA0">
      <w:pPr>
        <w:rPr>
          <w:rFonts w:ascii="Comic Sans MS" w:eastAsia="Times New Roman" w:hAnsi="Comic Sans MS" w:cs="Arial"/>
          <w:color w:val="222222"/>
          <w:sz w:val="24"/>
          <w:szCs w:val="24"/>
        </w:rPr>
      </w:pPr>
    </w:p>
    <w:p w:rsidR="00B25AA0" w:rsidRPr="00B25AA0" w:rsidRDefault="00B25AA0" w:rsidP="00B25AA0">
      <w:pPr>
        <w:rPr>
          <w:rFonts w:ascii="Comic Sans MS" w:hAnsi="Comic Sans MS" w:cs="Arial"/>
          <w:sz w:val="24"/>
        </w:rPr>
      </w:pPr>
    </w:p>
    <w:p w:rsidR="00B601A4" w:rsidRPr="00B25AA0" w:rsidRDefault="00B601A4" w:rsidP="00B601A4">
      <w:pPr>
        <w:rPr>
          <w:rFonts w:ascii="Comic Sans MS" w:hAnsi="Comic Sans MS" w:cs="Arial"/>
          <w:sz w:val="24"/>
          <w:u w:val="single"/>
        </w:rPr>
      </w:pPr>
      <w:r w:rsidRPr="00B25AA0">
        <w:rPr>
          <w:rFonts w:ascii="Comic Sans MS" w:hAnsi="Comic Sans MS" w:cs="Arial"/>
          <w:sz w:val="24"/>
          <w:u w:val="single"/>
        </w:rPr>
        <w:t>NOTES:</w:t>
      </w:r>
      <w:bookmarkStart w:id="0" w:name="_GoBack"/>
      <w:bookmarkEnd w:id="0"/>
    </w:p>
    <w:sectPr w:rsidR="00B601A4" w:rsidRPr="00B25AA0" w:rsidSect="008F7804">
      <w:pgSz w:w="11906" w:h="16838"/>
      <w:pgMar w:top="1440" w:right="1440" w:bottom="1440" w:left="1440" w:header="709" w:footer="709" w:gutter="0"/>
      <w:pgBorders w:offsetFrom="page">
        <w:top w:val="single" w:sz="48" w:space="24" w:color="000099"/>
        <w:left w:val="single" w:sz="48" w:space="24" w:color="000099"/>
        <w:bottom w:val="single" w:sz="48" w:space="24" w:color="000099"/>
        <w:right w:val="single" w:sz="48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FF1" w:rsidRDefault="00A87FF1" w:rsidP="00144E22">
      <w:pPr>
        <w:spacing w:after="0" w:line="240" w:lineRule="auto"/>
      </w:pPr>
      <w:r>
        <w:separator/>
      </w:r>
    </w:p>
  </w:endnote>
  <w:endnote w:type="continuationSeparator" w:id="0">
    <w:p w:rsidR="00A87FF1" w:rsidRDefault="00A87FF1" w:rsidP="0014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ozuka Gothic Pro H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Kozuka Gothic Pr6N B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87103"/>
      <w:docPartObj>
        <w:docPartGallery w:val="Page Numbers (Bottom of Page)"/>
        <w:docPartUnique/>
      </w:docPartObj>
    </w:sdtPr>
    <w:sdtEndPr/>
    <w:sdtContent>
      <w:p w:rsidR="00A87FF1" w:rsidRDefault="00A87F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F5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87FF1" w:rsidRDefault="00A87F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FF1" w:rsidRDefault="00A87FF1" w:rsidP="00144E22">
      <w:pPr>
        <w:spacing w:after="0" w:line="240" w:lineRule="auto"/>
      </w:pPr>
      <w:r>
        <w:separator/>
      </w:r>
    </w:p>
  </w:footnote>
  <w:footnote w:type="continuationSeparator" w:id="0">
    <w:p w:rsidR="00A87FF1" w:rsidRDefault="00A87FF1" w:rsidP="00144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7862"/>
    <w:multiLevelType w:val="hybridMultilevel"/>
    <w:tmpl w:val="2AE4DE2C"/>
    <w:lvl w:ilvl="0" w:tplc="BE763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6A25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66A4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F895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7E0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909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C00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BC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B21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340EF"/>
    <w:multiLevelType w:val="hybridMultilevel"/>
    <w:tmpl w:val="8BDE5864"/>
    <w:lvl w:ilvl="0" w:tplc="90C2F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A4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A6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A9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8A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E9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E62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526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EA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696E89"/>
    <w:multiLevelType w:val="hybridMultilevel"/>
    <w:tmpl w:val="8C52B1AE"/>
    <w:lvl w:ilvl="0" w:tplc="D41CD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41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2A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CB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8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C4D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A2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8B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A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5C48ED"/>
    <w:multiLevelType w:val="hybridMultilevel"/>
    <w:tmpl w:val="C08C3CF4"/>
    <w:lvl w:ilvl="0" w:tplc="BE3C9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C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C1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40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04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EB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0EB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1E4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F211E0"/>
    <w:multiLevelType w:val="hybridMultilevel"/>
    <w:tmpl w:val="CF50E12A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725158"/>
    <w:multiLevelType w:val="hybridMultilevel"/>
    <w:tmpl w:val="B9C6822E"/>
    <w:lvl w:ilvl="0" w:tplc="BBC635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9076C4"/>
    <w:multiLevelType w:val="hybridMultilevel"/>
    <w:tmpl w:val="082E2AC6"/>
    <w:lvl w:ilvl="0" w:tplc="3E7A4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2A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68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A4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40D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88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6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C7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2D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79723C"/>
    <w:multiLevelType w:val="hybridMultilevel"/>
    <w:tmpl w:val="87D2F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7050C"/>
    <w:multiLevelType w:val="hybridMultilevel"/>
    <w:tmpl w:val="BDD67186"/>
    <w:lvl w:ilvl="0" w:tplc="ACA6C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F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C07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85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B05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CAF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CF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905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52F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1E41B25"/>
    <w:multiLevelType w:val="hybridMultilevel"/>
    <w:tmpl w:val="45EA8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41790"/>
    <w:multiLevelType w:val="hybridMultilevel"/>
    <w:tmpl w:val="3580C1DE"/>
    <w:lvl w:ilvl="0" w:tplc="37287D3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4405B"/>
    <w:multiLevelType w:val="hybridMultilevel"/>
    <w:tmpl w:val="01C66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E82D11"/>
    <w:multiLevelType w:val="hybridMultilevel"/>
    <w:tmpl w:val="4710C566"/>
    <w:lvl w:ilvl="0" w:tplc="61FC7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A8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66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F4E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68B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E6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6A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8AD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6A3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3FB0A0E"/>
    <w:multiLevelType w:val="hybridMultilevel"/>
    <w:tmpl w:val="C91CF5D8"/>
    <w:lvl w:ilvl="0" w:tplc="E3942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2B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7A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0A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9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EC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E8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25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402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E51E9F"/>
    <w:multiLevelType w:val="hybridMultilevel"/>
    <w:tmpl w:val="D15C4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222951"/>
    <w:multiLevelType w:val="hybridMultilevel"/>
    <w:tmpl w:val="B59E1BC0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C2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6D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DC9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E2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4C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AF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2A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2D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BB87A19"/>
    <w:multiLevelType w:val="hybridMultilevel"/>
    <w:tmpl w:val="CC8CB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0C7834"/>
    <w:multiLevelType w:val="hybridMultilevel"/>
    <w:tmpl w:val="5B4CE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094E7C"/>
    <w:multiLevelType w:val="hybridMultilevel"/>
    <w:tmpl w:val="223CD04C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EC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146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0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01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C49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29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2C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84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16229ED"/>
    <w:multiLevelType w:val="hybridMultilevel"/>
    <w:tmpl w:val="6538B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803128"/>
    <w:multiLevelType w:val="hybridMultilevel"/>
    <w:tmpl w:val="1EF63E06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427E97"/>
    <w:multiLevelType w:val="hybridMultilevel"/>
    <w:tmpl w:val="92A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C01397"/>
    <w:multiLevelType w:val="hybridMultilevel"/>
    <w:tmpl w:val="5808AA56"/>
    <w:lvl w:ilvl="0" w:tplc="8FB6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D0286"/>
    <w:multiLevelType w:val="hybridMultilevel"/>
    <w:tmpl w:val="073CD13E"/>
    <w:lvl w:ilvl="0" w:tplc="B2FC1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4C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E3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2A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27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A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FC8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E1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22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21E3C68"/>
    <w:multiLevelType w:val="hybridMultilevel"/>
    <w:tmpl w:val="7B8C2494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94D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F0F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74C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E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2AF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C23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44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F02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FF6AC9"/>
    <w:multiLevelType w:val="hybridMultilevel"/>
    <w:tmpl w:val="CCCC6574"/>
    <w:lvl w:ilvl="0" w:tplc="BBC63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4919F0"/>
    <w:multiLevelType w:val="hybridMultilevel"/>
    <w:tmpl w:val="604A4FDA"/>
    <w:lvl w:ilvl="0" w:tplc="9C10B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526D78"/>
    <w:multiLevelType w:val="hybridMultilevel"/>
    <w:tmpl w:val="A6FEDF80"/>
    <w:lvl w:ilvl="0" w:tplc="BCF8F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A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5A5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F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48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8F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A4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A40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C4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42F7355"/>
    <w:multiLevelType w:val="hybridMultilevel"/>
    <w:tmpl w:val="91E0D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DF303E"/>
    <w:multiLevelType w:val="hybridMultilevel"/>
    <w:tmpl w:val="FD764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4600FC"/>
    <w:multiLevelType w:val="hybridMultilevel"/>
    <w:tmpl w:val="08563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8F2449"/>
    <w:multiLevelType w:val="hybridMultilevel"/>
    <w:tmpl w:val="93F80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00B26"/>
    <w:multiLevelType w:val="hybridMultilevel"/>
    <w:tmpl w:val="2C60A49A"/>
    <w:lvl w:ilvl="0" w:tplc="C414E13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2C12C2"/>
    <w:multiLevelType w:val="hybridMultilevel"/>
    <w:tmpl w:val="C58AD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DB67A2"/>
    <w:multiLevelType w:val="hybridMultilevel"/>
    <w:tmpl w:val="194E0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250080C"/>
    <w:multiLevelType w:val="hybridMultilevel"/>
    <w:tmpl w:val="749026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3AF292A"/>
    <w:multiLevelType w:val="hybridMultilevel"/>
    <w:tmpl w:val="C79433D0"/>
    <w:lvl w:ilvl="0" w:tplc="26C48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3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88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C2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C82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A4D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6A6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C8E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8D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66522E8"/>
    <w:multiLevelType w:val="hybridMultilevel"/>
    <w:tmpl w:val="93746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1C0EF5"/>
    <w:multiLevelType w:val="hybridMultilevel"/>
    <w:tmpl w:val="0AA4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842B21"/>
    <w:multiLevelType w:val="hybridMultilevel"/>
    <w:tmpl w:val="A724C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9841CF"/>
    <w:multiLevelType w:val="hybridMultilevel"/>
    <w:tmpl w:val="EE908A84"/>
    <w:lvl w:ilvl="0" w:tplc="4AF89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A9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2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8D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62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83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EE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8A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EA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03E6445"/>
    <w:multiLevelType w:val="hybridMultilevel"/>
    <w:tmpl w:val="FDDC7B90"/>
    <w:lvl w:ilvl="0" w:tplc="B10CB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8E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EB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4A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E61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169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AC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8C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66A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7430C98"/>
    <w:multiLevelType w:val="hybridMultilevel"/>
    <w:tmpl w:val="9BC091A2"/>
    <w:lvl w:ilvl="0" w:tplc="83A60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DE7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E25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E5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48D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44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0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20E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E7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7D6142B"/>
    <w:multiLevelType w:val="hybridMultilevel"/>
    <w:tmpl w:val="F0046BD0"/>
    <w:lvl w:ilvl="0" w:tplc="AC6C1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C41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4E0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18C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22E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D4E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D4C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FA2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08F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8F2269D"/>
    <w:multiLevelType w:val="hybridMultilevel"/>
    <w:tmpl w:val="1BACE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1F29CF"/>
    <w:multiLevelType w:val="hybridMultilevel"/>
    <w:tmpl w:val="37484DCA"/>
    <w:lvl w:ilvl="0" w:tplc="C8F2A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63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A4D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CED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AAC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E4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8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22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FAD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E780A12"/>
    <w:multiLevelType w:val="hybridMultilevel"/>
    <w:tmpl w:val="19367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BB7FD0"/>
    <w:multiLevelType w:val="hybridMultilevel"/>
    <w:tmpl w:val="7B980874"/>
    <w:lvl w:ilvl="0" w:tplc="86969C86">
      <w:start w:val="1"/>
      <w:numFmt w:val="decimal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39"/>
  </w:num>
  <w:num w:numId="3">
    <w:abstractNumId w:val="38"/>
  </w:num>
  <w:num w:numId="4">
    <w:abstractNumId w:val="19"/>
  </w:num>
  <w:num w:numId="5">
    <w:abstractNumId w:val="44"/>
  </w:num>
  <w:num w:numId="6">
    <w:abstractNumId w:val="17"/>
  </w:num>
  <w:num w:numId="7">
    <w:abstractNumId w:val="28"/>
  </w:num>
  <w:num w:numId="8">
    <w:abstractNumId w:val="33"/>
  </w:num>
  <w:num w:numId="9">
    <w:abstractNumId w:val="9"/>
  </w:num>
  <w:num w:numId="10">
    <w:abstractNumId w:val="21"/>
  </w:num>
  <w:num w:numId="11">
    <w:abstractNumId w:val="11"/>
  </w:num>
  <w:num w:numId="12">
    <w:abstractNumId w:val="16"/>
  </w:num>
  <w:num w:numId="13">
    <w:abstractNumId w:val="46"/>
  </w:num>
  <w:num w:numId="14">
    <w:abstractNumId w:val="31"/>
  </w:num>
  <w:num w:numId="15">
    <w:abstractNumId w:val="34"/>
  </w:num>
  <w:num w:numId="16">
    <w:abstractNumId w:val="35"/>
  </w:num>
  <w:num w:numId="17">
    <w:abstractNumId w:val="32"/>
  </w:num>
  <w:num w:numId="18">
    <w:abstractNumId w:val="29"/>
  </w:num>
  <w:num w:numId="19">
    <w:abstractNumId w:val="30"/>
  </w:num>
  <w:num w:numId="20">
    <w:abstractNumId w:val="24"/>
  </w:num>
  <w:num w:numId="21">
    <w:abstractNumId w:val="45"/>
  </w:num>
  <w:num w:numId="22">
    <w:abstractNumId w:val="42"/>
  </w:num>
  <w:num w:numId="23">
    <w:abstractNumId w:val="41"/>
  </w:num>
  <w:num w:numId="24">
    <w:abstractNumId w:val="43"/>
  </w:num>
  <w:num w:numId="25">
    <w:abstractNumId w:val="12"/>
  </w:num>
  <w:num w:numId="26">
    <w:abstractNumId w:val="8"/>
  </w:num>
  <w:num w:numId="27">
    <w:abstractNumId w:val="26"/>
  </w:num>
  <w:num w:numId="28">
    <w:abstractNumId w:val="7"/>
  </w:num>
  <w:num w:numId="29">
    <w:abstractNumId w:val="6"/>
  </w:num>
  <w:num w:numId="30">
    <w:abstractNumId w:val="2"/>
  </w:num>
  <w:num w:numId="31">
    <w:abstractNumId w:val="40"/>
  </w:num>
  <w:num w:numId="32">
    <w:abstractNumId w:val="18"/>
  </w:num>
  <w:num w:numId="33">
    <w:abstractNumId w:val="20"/>
  </w:num>
  <w:num w:numId="34">
    <w:abstractNumId w:val="5"/>
  </w:num>
  <w:num w:numId="35">
    <w:abstractNumId w:val="25"/>
  </w:num>
  <w:num w:numId="36">
    <w:abstractNumId w:val="13"/>
  </w:num>
  <w:num w:numId="37">
    <w:abstractNumId w:val="3"/>
  </w:num>
  <w:num w:numId="38">
    <w:abstractNumId w:val="4"/>
  </w:num>
  <w:num w:numId="39">
    <w:abstractNumId w:val="27"/>
  </w:num>
  <w:num w:numId="40">
    <w:abstractNumId w:val="1"/>
  </w:num>
  <w:num w:numId="41">
    <w:abstractNumId w:val="15"/>
  </w:num>
  <w:num w:numId="42">
    <w:abstractNumId w:val="47"/>
  </w:num>
  <w:num w:numId="43">
    <w:abstractNumId w:val="22"/>
  </w:num>
  <w:num w:numId="44">
    <w:abstractNumId w:val="0"/>
  </w:num>
  <w:num w:numId="45">
    <w:abstractNumId w:val="10"/>
  </w:num>
  <w:num w:numId="46">
    <w:abstractNumId w:val="23"/>
  </w:num>
  <w:num w:numId="47">
    <w:abstractNumId w:val="36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2D"/>
    <w:rsid w:val="0000776C"/>
    <w:rsid w:val="000221DC"/>
    <w:rsid w:val="0003184A"/>
    <w:rsid w:val="00144E22"/>
    <w:rsid w:val="001766B0"/>
    <w:rsid w:val="00185834"/>
    <w:rsid w:val="00192F9C"/>
    <w:rsid w:val="001A52C0"/>
    <w:rsid w:val="00237B9E"/>
    <w:rsid w:val="00261126"/>
    <w:rsid w:val="002739C0"/>
    <w:rsid w:val="002D32C6"/>
    <w:rsid w:val="002D3C8F"/>
    <w:rsid w:val="003160AB"/>
    <w:rsid w:val="003309BA"/>
    <w:rsid w:val="00351C81"/>
    <w:rsid w:val="00365E69"/>
    <w:rsid w:val="0037582D"/>
    <w:rsid w:val="003942EF"/>
    <w:rsid w:val="003C33E8"/>
    <w:rsid w:val="00411D04"/>
    <w:rsid w:val="00445373"/>
    <w:rsid w:val="00461294"/>
    <w:rsid w:val="004740B0"/>
    <w:rsid w:val="004825DC"/>
    <w:rsid w:val="004C138A"/>
    <w:rsid w:val="004C4113"/>
    <w:rsid w:val="004F1075"/>
    <w:rsid w:val="00527D64"/>
    <w:rsid w:val="00557B65"/>
    <w:rsid w:val="00595175"/>
    <w:rsid w:val="005C7E37"/>
    <w:rsid w:val="005D212C"/>
    <w:rsid w:val="005E74C5"/>
    <w:rsid w:val="005F148C"/>
    <w:rsid w:val="00614034"/>
    <w:rsid w:val="0065497B"/>
    <w:rsid w:val="00695413"/>
    <w:rsid w:val="006A5197"/>
    <w:rsid w:val="006B1208"/>
    <w:rsid w:val="006E4F4F"/>
    <w:rsid w:val="00703C3A"/>
    <w:rsid w:val="0073075B"/>
    <w:rsid w:val="0075536D"/>
    <w:rsid w:val="00761F1C"/>
    <w:rsid w:val="00775BF4"/>
    <w:rsid w:val="00787913"/>
    <w:rsid w:val="00796C30"/>
    <w:rsid w:val="007F637B"/>
    <w:rsid w:val="007F6D9B"/>
    <w:rsid w:val="00801447"/>
    <w:rsid w:val="0080457A"/>
    <w:rsid w:val="008664C1"/>
    <w:rsid w:val="00895EBA"/>
    <w:rsid w:val="008E3D18"/>
    <w:rsid w:val="008F4E71"/>
    <w:rsid w:val="008F7804"/>
    <w:rsid w:val="00915249"/>
    <w:rsid w:val="00923A48"/>
    <w:rsid w:val="009449CD"/>
    <w:rsid w:val="00947D3C"/>
    <w:rsid w:val="00962878"/>
    <w:rsid w:val="009E6CA0"/>
    <w:rsid w:val="009E7952"/>
    <w:rsid w:val="00A03599"/>
    <w:rsid w:val="00A71D0A"/>
    <w:rsid w:val="00A800EC"/>
    <w:rsid w:val="00A87FF1"/>
    <w:rsid w:val="00AE7CAA"/>
    <w:rsid w:val="00B25AA0"/>
    <w:rsid w:val="00B601A4"/>
    <w:rsid w:val="00B83508"/>
    <w:rsid w:val="00BA3F87"/>
    <w:rsid w:val="00BE1CCB"/>
    <w:rsid w:val="00C22EF1"/>
    <w:rsid w:val="00C769EF"/>
    <w:rsid w:val="00C83DA3"/>
    <w:rsid w:val="00C930CE"/>
    <w:rsid w:val="00CA5F99"/>
    <w:rsid w:val="00CD11EF"/>
    <w:rsid w:val="00D04F5A"/>
    <w:rsid w:val="00D36081"/>
    <w:rsid w:val="00D4199F"/>
    <w:rsid w:val="00DF0F3E"/>
    <w:rsid w:val="00E27F3B"/>
    <w:rsid w:val="00EB0EA5"/>
    <w:rsid w:val="00EE263A"/>
    <w:rsid w:val="00EF3500"/>
    <w:rsid w:val="00EF6F2E"/>
    <w:rsid w:val="00F10D3F"/>
    <w:rsid w:val="00F53EF8"/>
    <w:rsid w:val="00F53F52"/>
    <w:rsid w:val="00F71249"/>
    <w:rsid w:val="00F7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#002060"/>
    </o:shapedefaults>
    <o:shapelayout v:ext="edit">
      <o:idmap v:ext="edit" data="1"/>
    </o:shapelayout>
  </w:shapeDefaults>
  <w:decimalSymbol w:val="."/>
  <w:listSeparator w:val=","/>
  <w15:docId w15:val="{EA2133BD-C290-4CF5-960D-B5E2E7CF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C1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7582D"/>
    <w:pPr>
      <w:keepNext/>
      <w:spacing w:after="0" w:line="240" w:lineRule="auto"/>
      <w:jc w:val="center"/>
      <w:outlineLvl w:val="1"/>
    </w:pPr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1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2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37582D"/>
    <w:rPr>
      <w:rFonts w:ascii="Copperplate Gothic Bold" w:eastAsia="Times New Roman" w:hAnsi="Copperplate Gothic Bold" w:cs="Times New Roman"/>
      <w:b/>
      <w:bCs/>
      <w:color w:val="FFFFFF"/>
      <w:sz w:val="4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4E22"/>
  </w:style>
  <w:style w:type="paragraph" w:styleId="Footer">
    <w:name w:val="footer"/>
    <w:basedOn w:val="Normal"/>
    <w:link w:val="FooterChar"/>
    <w:uiPriority w:val="99"/>
    <w:unhideWhenUsed/>
    <w:rsid w:val="00144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E22"/>
  </w:style>
  <w:style w:type="character" w:customStyle="1" w:styleId="Heading1Char">
    <w:name w:val="Heading 1 Char"/>
    <w:basedOn w:val="DefaultParagraphFont"/>
    <w:link w:val="Heading1"/>
    <w:rsid w:val="004C1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rsid w:val="004C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4C138A"/>
    <w:rPr>
      <w:b/>
      <w:bCs/>
    </w:rPr>
  </w:style>
  <w:style w:type="paragraph" w:styleId="BodyText">
    <w:name w:val="Body Text"/>
    <w:basedOn w:val="Normal"/>
    <w:link w:val="BodyTextChar"/>
    <w:semiHidden/>
    <w:rsid w:val="004C138A"/>
    <w:pPr>
      <w:spacing w:after="0" w:line="240" w:lineRule="auto"/>
      <w:jc w:val="center"/>
    </w:pPr>
    <w:rPr>
      <w:rFonts w:ascii="Copperplate Gothic Bold" w:eastAsia="Times New Roman" w:hAnsi="Copperplate Gothic Bold" w:cs="Times New Roman"/>
      <w:color w:val="FFFFFF"/>
      <w:szCs w:val="19"/>
    </w:rPr>
  </w:style>
  <w:style w:type="character" w:customStyle="1" w:styleId="BodyTextChar">
    <w:name w:val="Body Text Char"/>
    <w:basedOn w:val="DefaultParagraphFont"/>
    <w:link w:val="BodyText"/>
    <w:semiHidden/>
    <w:rsid w:val="004C138A"/>
    <w:rPr>
      <w:rFonts w:ascii="Copperplate Gothic Bold" w:eastAsia="Times New Roman" w:hAnsi="Copperplate Gothic Bold" w:cs="Times New Roman"/>
      <w:color w:val="FFFFFF"/>
      <w:szCs w:val="19"/>
    </w:rPr>
  </w:style>
  <w:style w:type="paragraph" w:styleId="ListParagraph">
    <w:name w:val="List Paragraph"/>
    <w:basedOn w:val="Normal"/>
    <w:uiPriority w:val="34"/>
    <w:qFormat/>
    <w:rsid w:val="008664C1"/>
    <w:pPr>
      <w:ind w:left="720"/>
      <w:contextualSpacing/>
    </w:pPr>
  </w:style>
  <w:style w:type="table" w:styleId="TableGrid">
    <w:name w:val="Table Grid"/>
    <w:basedOn w:val="TableNormal"/>
    <w:uiPriority w:val="59"/>
    <w:rsid w:val="0061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614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D21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semiHidden/>
    <w:rsid w:val="005D212C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7F63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">
    <w:name w:val="Light Shading"/>
    <w:basedOn w:val="TableNormal"/>
    <w:uiPriority w:val="60"/>
    <w:rsid w:val="00F712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712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712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1">
    <w:name w:val="Colorful Grid Accent 1"/>
    <w:basedOn w:val="TableNormal"/>
    <w:uiPriority w:val="73"/>
    <w:rsid w:val="00F712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4">
    <w:name w:val="Colorful List Accent 4"/>
    <w:basedOn w:val="TableNormal"/>
    <w:uiPriority w:val="72"/>
    <w:rsid w:val="009449C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862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428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27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2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53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027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5598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0159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9981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468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42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71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6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41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489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6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99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041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6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6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8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864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7657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7055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7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5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1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3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22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242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040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6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3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02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45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5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4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5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8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8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3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3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36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4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6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5547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417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3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24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8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7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0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eatwave.com/filestore/SEASON/IMAGE/uci-track-cycling-world-championships-2008_002612_1_MainPicture.jpg" TargetMode="External"/><Relationship Id="rId13" Type="http://schemas.microsoft.com/office/2007/relationships/diagramDrawing" Target="diagrams/drawing1.xml"/><Relationship Id="rId18" Type="http://schemas.openxmlformats.org/officeDocument/2006/relationships/hyperlink" Target="http://mcsophie.files.wordpress.com/2012/05/flexibility2.jpg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livelovesweat.files.wordpress.com/2011/12/dyn.jpg" TargetMode="External"/><Relationship Id="rId29" Type="http://schemas.openxmlformats.org/officeDocument/2006/relationships/hyperlink" Target="http://www.google.co.uk/url?sa=i&amp;rct=j&amp;q=CONTINUOUS+TRAINING&amp;source=images&amp;cd=&amp;cad=rja&amp;docid=RjzC-5vQkm2MeM&amp;tbnid=yyxtNYnxLkUArM:&amp;ved=&amp;url=http://edaviesbtecsport.blogspot.com/2010/09/continuous-training.html&amp;ei=Gn-gUti9JufH7AafwIDYAg&amp;psig=AFQjCNGxSCKt8pdJ4xen_2dPKp_0SvypwA&amp;ust=138633641089858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hyperlink" Target="http://www.google.co.uk/url?sa=i&amp;rct=j&amp;q=question%20mark&amp;source=images&amp;cd=&amp;cad=rja&amp;docid=8Y48EUl_aUnsqM&amp;tbnid=YYfg_RPwQBzTlM:&amp;ved=0CAUQjRw&amp;url=http://www.hdwallpapersinn.com/question-mark-pictures.html&amp;ei=m4ugUtq0PNK7hAfr14HoBQ&amp;psig=AFQjCNEYmwh9Akis9jX1uqeSiUAlg_WT3g&amp;ust=1386339607749492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31" Type="http://schemas.openxmlformats.org/officeDocument/2006/relationships/hyperlink" Target="http://www.google.co.uk/url?sa=i&amp;rct=j&amp;q=FARTLEK%20TRAINING&amp;source=images&amp;cd=&amp;cad=rja&amp;docid=Dmyv2diQYB0YOM&amp;tbnid=XhTIVidkQr7ymM:&amp;ved=0CAUQjRw&amp;url=http://www.newintervaltraining.com/fartlek-training.php&amp;ei=WH-gUpKLMueg7AbdhYCYAw&amp;psig=AFQjCNErv9CjmaZULvQDPvf_4dKTpX_QTg&amp;ust=1386336452206720" TargetMode="Externa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hyperlink" Target="file:///C:\Users\D%20Ackerley\Desktop\Fitness%20for%20Sport%20and%20Exercise\8%20Fitness%20training%20methods%20for%20flexibility\PNF%20Stretching%20For%20Your%20Hamstring%20Muscles%20-%20Kinetic%20Health%20-%20YouTube.flv" TargetMode="External"/><Relationship Id="rId27" Type="http://schemas.openxmlformats.org/officeDocument/2006/relationships/hyperlink" Target="http://www.google.co.uk/url?sa=i&amp;rct=j&amp;q=PLYOMETRICS&amp;source=images&amp;cd=&amp;cad=rja&amp;docid=XIB0s-t2qXhrPM&amp;tbnid=11Sn2Oa_bDT7BM:&amp;ved=&amp;url=http://rebuildingchampions.com/plyometrics-tips-beginners.html&amp;ei=pXOgUu31DoWe7AaV9IDIAw&amp;psig=AFQjCNGgdBEmC94qOHZMTsjIed-DkC8lvQ&amp;ust=1386333477555128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589E31-B499-4A59-89F0-7E7CC62DA491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8173A21B-7A91-450C-90B4-0EC1AEF51C9C}">
      <dgm:prSet/>
      <dgm:spPr>
        <a:solidFill>
          <a:schemeClr val="bg1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gm:t>
    </dgm:pt>
    <dgm:pt modelId="{5D81C97B-2C43-471C-BCCC-993003862CC6}" type="parTrans" cxnId="{07560C66-3426-4691-991B-7BF5A8B2786C}">
      <dgm:prSet/>
      <dgm:spPr/>
      <dgm:t>
        <a:bodyPr/>
        <a:lstStyle/>
        <a:p>
          <a:endParaRPr lang="en-GB"/>
        </a:p>
      </dgm:t>
    </dgm:pt>
    <dgm:pt modelId="{33D6562B-6C99-4C9C-B66C-3D155C40CACC}" type="sibTrans" cxnId="{07560C66-3426-4691-991B-7BF5A8B2786C}">
      <dgm:prSet/>
      <dgm:spPr/>
      <dgm:t>
        <a:bodyPr/>
        <a:lstStyle/>
        <a:p>
          <a:endParaRPr lang="en-GB"/>
        </a:p>
      </dgm:t>
    </dgm:pt>
    <dgm:pt modelId="{388C40F6-534E-4572-B5F1-CFD8C71DC38C}">
      <dgm:prSet/>
      <dgm:spPr>
        <a:solidFill>
          <a:srgbClr val="FFFF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401A9AE9-8ED7-40E5-9467-1B0C3CBAD439}" type="parTrans" cxnId="{5E49657F-6E3E-4982-A962-233F362E4F0A}">
      <dgm:prSet/>
      <dgm:spPr/>
      <dgm:t>
        <a:bodyPr/>
        <a:lstStyle/>
        <a:p>
          <a:endParaRPr lang="en-GB"/>
        </a:p>
      </dgm:t>
    </dgm:pt>
    <dgm:pt modelId="{A290A429-5A36-41ED-9E20-9183CFD2C962}" type="sibTrans" cxnId="{5E49657F-6E3E-4982-A962-233F362E4F0A}">
      <dgm:prSet/>
      <dgm:spPr/>
      <dgm:t>
        <a:bodyPr/>
        <a:lstStyle/>
        <a:p>
          <a:endParaRPr lang="en-GB"/>
        </a:p>
      </dgm:t>
    </dgm:pt>
    <dgm:pt modelId="{DBB4B6B8-637B-4121-AD22-7D2B4A9F1838}">
      <dgm:prSet/>
      <dgm:spPr/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gm:t>
    </dgm:pt>
    <dgm:pt modelId="{563DE5B7-E14E-4EB1-AA9F-E7187E17D4CE}" type="parTrans" cxnId="{D531463F-734F-4F08-9D2C-F7168BF7A9B1}">
      <dgm:prSet/>
      <dgm:spPr/>
      <dgm:t>
        <a:bodyPr/>
        <a:lstStyle/>
        <a:p>
          <a:endParaRPr lang="en-GB"/>
        </a:p>
      </dgm:t>
    </dgm:pt>
    <dgm:pt modelId="{B246DB6D-DE97-4DB4-89E1-7409A9A916BB}" type="sibTrans" cxnId="{D531463F-734F-4F08-9D2C-F7168BF7A9B1}">
      <dgm:prSet/>
      <dgm:spPr/>
      <dgm:t>
        <a:bodyPr/>
        <a:lstStyle/>
        <a:p>
          <a:endParaRPr lang="en-GB"/>
        </a:p>
      </dgm:t>
    </dgm:pt>
    <dgm:pt modelId="{C66BEAC7-4F3B-4330-B8E4-F069FAC81509}">
      <dgm:prSet/>
      <dgm:spPr>
        <a:solidFill>
          <a:srgbClr val="92D05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gm:t>
    </dgm:pt>
    <dgm:pt modelId="{186B631C-9AB9-4920-9629-7A6B244ABD33}" type="parTrans" cxnId="{A3A8E41C-A851-4AA8-853D-19E5B5951D20}">
      <dgm:prSet/>
      <dgm:spPr/>
      <dgm:t>
        <a:bodyPr/>
        <a:lstStyle/>
        <a:p>
          <a:endParaRPr lang="en-GB"/>
        </a:p>
      </dgm:t>
    </dgm:pt>
    <dgm:pt modelId="{CF074F70-8016-46E6-B310-5B0C00F1EDC5}" type="sibTrans" cxnId="{A3A8E41C-A851-4AA8-853D-19E5B5951D20}">
      <dgm:prSet/>
      <dgm:spPr/>
      <dgm:t>
        <a:bodyPr/>
        <a:lstStyle/>
        <a:p>
          <a:endParaRPr lang="en-GB"/>
        </a:p>
      </dgm:t>
    </dgm:pt>
    <dgm:pt modelId="{231AD67B-1B6C-4526-B615-11FA0946959F}">
      <dgm:prSet/>
      <dgm:spPr>
        <a:solidFill>
          <a:srgbClr val="FF00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gm:t>
    </dgm:pt>
    <dgm:pt modelId="{0E24AC8F-EF77-4A27-95A2-129A87B8BAC6}" type="parTrans" cxnId="{6F02EE73-7282-4BF2-BC41-6B16DA1E509E}">
      <dgm:prSet/>
      <dgm:spPr/>
      <dgm:t>
        <a:bodyPr/>
        <a:lstStyle/>
        <a:p>
          <a:endParaRPr lang="en-GB"/>
        </a:p>
      </dgm:t>
    </dgm:pt>
    <dgm:pt modelId="{D766BB85-F981-4FA6-B2D8-36B6F8BE8607}" type="sibTrans" cxnId="{6F02EE73-7282-4BF2-BC41-6B16DA1E509E}">
      <dgm:prSet/>
      <dgm:spPr/>
      <dgm:t>
        <a:bodyPr/>
        <a:lstStyle/>
        <a:p>
          <a:endParaRPr lang="en-GB"/>
        </a:p>
      </dgm:t>
    </dgm:pt>
    <dgm:pt modelId="{904443BA-C67C-4960-B1DF-446FF86A5E51}">
      <dgm:prSet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gm:t>
    </dgm:pt>
    <dgm:pt modelId="{99FBCF86-B3C8-487F-A5E7-7359D3755DCD}" type="parTrans" cxnId="{8854F6E5-3F8B-4D83-A12B-3188055E3117}">
      <dgm:prSet/>
      <dgm:spPr/>
      <dgm:t>
        <a:bodyPr/>
        <a:lstStyle/>
        <a:p>
          <a:endParaRPr lang="en-GB"/>
        </a:p>
      </dgm:t>
    </dgm:pt>
    <dgm:pt modelId="{3C64B21D-6C49-4563-9EEA-8D03D5BBB5FB}" type="sibTrans" cxnId="{8854F6E5-3F8B-4D83-A12B-3188055E3117}">
      <dgm:prSet/>
      <dgm:spPr/>
      <dgm:t>
        <a:bodyPr/>
        <a:lstStyle/>
        <a:p>
          <a:endParaRPr lang="en-GB"/>
        </a:p>
      </dgm:t>
    </dgm:pt>
    <dgm:pt modelId="{A533829D-15EC-44E6-A13B-B88ACE56BE25}">
      <dgm:prSet/>
      <dgm:spPr>
        <a:solidFill>
          <a:srgbClr val="FF9900"/>
        </a:solidFill>
      </dgm:spPr>
      <dgm:t>
        <a:bodyPr/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gm:t>
    </dgm:pt>
    <dgm:pt modelId="{4A8702F1-F17F-406A-A5C8-32F5AFA2CD9E}" type="parTrans" cxnId="{716BDA7D-3D0D-4B9C-B523-323BD8D6177C}">
      <dgm:prSet/>
      <dgm:spPr/>
      <dgm:t>
        <a:bodyPr/>
        <a:lstStyle/>
        <a:p>
          <a:endParaRPr lang="en-GB"/>
        </a:p>
      </dgm:t>
    </dgm:pt>
    <dgm:pt modelId="{7437EA7F-21AA-4CBA-8246-38A9B1255934}" type="sibTrans" cxnId="{716BDA7D-3D0D-4B9C-B523-323BD8D6177C}">
      <dgm:prSet/>
      <dgm:spPr/>
      <dgm:t>
        <a:bodyPr/>
        <a:lstStyle/>
        <a:p>
          <a:endParaRPr lang="en-GB"/>
        </a:p>
      </dgm:t>
    </dgm:pt>
    <dgm:pt modelId="{394B4320-1152-4DB4-B7A5-CCFD22DD3FF0}" type="pres">
      <dgm:prSet presAssocID="{B0589E31-B499-4A59-89F0-7E7CC62DA49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2505094-9197-4FC2-B1F3-0116C4BC4903}" type="pres">
      <dgm:prSet presAssocID="{8173A21B-7A91-450C-90B4-0EC1AEF51C9C}" presName="centerShape" presStyleLbl="node0" presStyleIdx="0" presStyleCnt="1"/>
      <dgm:spPr/>
      <dgm:t>
        <a:bodyPr/>
        <a:lstStyle/>
        <a:p>
          <a:endParaRPr lang="en-GB"/>
        </a:p>
      </dgm:t>
    </dgm:pt>
    <dgm:pt modelId="{4F947267-DB79-44D7-92C1-2186A19AE9BA}" type="pres">
      <dgm:prSet presAssocID="{401A9AE9-8ED7-40E5-9467-1B0C3CBAD439}" presName="Name9" presStyleLbl="parChTrans1D2" presStyleIdx="0" presStyleCnt="6"/>
      <dgm:spPr/>
      <dgm:t>
        <a:bodyPr/>
        <a:lstStyle/>
        <a:p>
          <a:endParaRPr lang="en-GB"/>
        </a:p>
      </dgm:t>
    </dgm:pt>
    <dgm:pt modelId="{1B2A69BC-D14A-45B4-B369-783379F5B186}" type="pres">
      <dgm:prSet presAssocID="{401A9AE9-8ED7-40E5-9467-1B0C3CBAD439}" presName="connTx" presStyleLbl="parChTrans1D2" presStyleIdx="0" presStyleCnt="6"/>
      <dgm:spPr/>
      <dgm:t>
        <a:bodyPr/>
        <a:lstStyle/>
        <a:p>
          <a:endParaRPr lang="en-GB"/>
        </a:p>
      </dgm:t>
    </dgm:pt>
    <dgm:pt modelId="{50B5E8E5-A87F-4425-B58C-5B97DFC5F7DB}" type="pres">
      <dgm:prSet presAssocID="{388C40F6-534E-4572-B5F1-CFD8C71DC38C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F05F1F2-B2D0-4FE7-B458-B01AFF5C154B}" type="pres">
      <dgm:prSet presAssocID="{563DE5B7-E14E-4EB1-AA9F-E7187E17D4CE}" presName="Name9" presStyleLbl="parChTrans1D2" presStyleIdx="1" presStyleCnt="6"/>
      <dgm:spPr/>
      <dgm:t>
        <a:bodyPr/>
        <a:lstStyle/>
        <a:p>
          <a:endParaRPr lang="en-GB"/>
        </a:p>
      </dgm:t>
    </dgm:pt>
    <dgm:pt modelId="{928F2F29-C388-442A-AC52-87344E305E0E}" type="pres">
      <dgm:prSet presAssocID="{563DE5B7-E14E-4EB1-AA9F-E7187E17D4CE}" presName="connTx" presStyleLbl="parChTrans1D2" presStyleIdx="1" presStyleCnt="6"/>
      <dgm:spPr/>
      <dgm:t>
        <a:bodyPr/>
        <a:lstStyle/>
        <a:p>
          <a:endParaRPr lang="en-GB"/>
        </a:p>
      </dgm:t>
    </dgm:pt>
    <dgm:pt modelId="{5BC8F9A5-0801-47D2-A13B-CE98F7F959FA}" type="pres">
      <dgm:prSet presAssocID="{DBB4B6B8-637B-4121-AD22-7D2B4A9F1838}" presName="node" presStyleLbl="node1" presStyleIdx="1" presStyleCnt="6" custRadScaleRad="101564" custRadScaleInc="-193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06BC373-D779-41D5-AFDC-2A492333DF3E}" type="pres">
      <dgm:prSet presAssocID="{186B631C-9AB9-4920-9629-7A6B244ABD33}" presName="Name9" presStyleLbl="parChTrans1D2" presStyleIdx="2" presStyleCnt="6"/>
      <dgm:spPr/>
      <dgm:t>
        <a:bodyPr/>
        <a:lstStyle/>
        <a:p>
          <a:endParaRPr lang="en-GB"/>
        </a:p>
      </dgm:t>
    </dgm:pt>
    <dgm:pt modelId="{3CD07836-E989-401F-9D53-4E6C6432EC61}" type="pres">
      <dgm:prSet presAssocID="{186B631C-9AB9-4920-9629-7A6B244ABD33}" presName="connTx" presStyleLbl="parChTrans1D2" presStyleIdx="2" presStyleCnt="6"/>
      <dgm:spPr/>
      <dgm:t>
        <a:bodyPr/>
        <a:lstStyle/>
        <a:p>
          <a:endParaRPr lang="en-GB"/>
        </a:p>
      </dgm:t>
    </dgm:pt>
    <dgm:pt modelId="{3571AFAB-E13C-45FD-93B9-F9E3A6C3CF40}" type="pres">
      <dgm:prSet presAssocID="{C66BEAC7-4F3B-4330-B8E4-F069FAC81509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585593C-2D27-4DA4-8920-44AA30348526}" type="pres">
      <dgm:prSet presAssocID="{0E24AC8F-EF77-4A27-95A2-129A87B8BAC6}" presName="Name9" presStyleLbl="parChTrans1D2" presStyleIdx="3" presStyleCnt="6"/>
      <dgm:spPr/>
      <dgm:t>
        <a:bodyPr/>
        <a:lstStyle/>
        <a:p>
          <a:endParaRPr lang="en-GB"/>
        </a:p>
      </dgm:t>
    </dgm:pt>
    <dgm:pt modelId="{6340C74B-664E-48D4-B241-937D5A033E62}" type="pres">
      <dgm:prSet presAssocID="{0E24AC8F-EF77-4A27-95A2-129A87B8BAC6}" presName="connTx" presStyleLbl="parChTrans1D2" presStyleIdx="3" presStyleCnt="6"/>
      <dgm:spPr/>
      <dgm:t>
        <a:bodyPr/>
        <a:lstStyle/>
        <a:p>
          <a:endParaRPr lang="en-GB"/>
        </a:p>
      </dgm:t>
    </dgm:pt>
    <dgm:pt modelId="{1485B155-8263-4480-87F0-05B2A57C3079}" type="pres">
      <dgm:prSet presAssocID="{231AD67B-1B6C-4526-B615-11FA0946959F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52DB39A-65C4-4383-89A8-D892DC49FABC}" type="pres">
      <dgm:prSet presAssocID="{99FBCF86-B3C8-487F-A5E7-7359D3755DCD}" presName="Name9" presStyleLbl="parChTrans1D2" presStyleIdx="4" presStyleCnt="6"/>
      <dgm:spPr/>
      <dgm:t>
        <a:bodyPr/>
        <a:lstStyle/>
        <a:p>
          <a:endParaRPr lang="en-GB"/>
        </a:p>
      </dgm:t>
    </dgm:pt>
    <dgm:pt modelId="{CAADB311-933F-448E-A287-24BC580AC660}" type="pres">
      <dgm:prSet presAssocID="{99FBCF86-B3C8-487F-A5E7-7359D3755DCD}" presName="connTx" presStyleLbl="parChTrans1D2" presStyleIdx="4" presStyleCnt="6"/>
      <dgm:spPr/>
      <dgm:t>
        <a:bodyPr/>
        <a:lstStyle/>
        <a:p>
          <a:endParaRPr lang="en-GB"/>
        </a:p>
      </dgm:t>
    </dgm:pt>
    <dgm:pt modelId="{51A2DF27-3616-406A-8D7F-F1DAA911B064}" type="pres">
      <dgm:prSet presAssocID="{904443BA-C67C-4960-B1DF-446FF86A5E51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50F2622-2333-4536-9E36-92AE4080CF23}" type="pres">
      <dgm:prSet presAssocID="{4A8702F1-F17F-406A-A5C8-32F5AFA2CD9E}" presName="Name9" presStyleLbl="parChTrans1D2" presStyleIdx="5" presStyleCnt="6"/>
      <dgm:spPr/>
      <dgm:t>
        <a:bodyPr/>
        <a:lstStyle/>
        <a:p>
          <a:endParaRPr lang="en-GB"/>
        </a:p>
      </dgm:t>
    </dgm:pt>
    <dgm:pt modelId="{98676399-6892-42F2-8F4B-9F20771AEBCB}" type="pres">
      <dgm:prSet presAssocID="{4A8702F1-F17F-406A-A5C8-32F5AFA2CD9E}" presName="connTx" presStyleLbl="parChTrans1D2" presStyleIdx="5" presStyleCnt="6"/>
      <dgm:spPr/>
      <dgm:t>
        <a:bodyPr/>
        <a:lstStyle/>
        <a:p>
          <a:endParaRPr lang="en-GB"/>
        </a:p>
      </dgm:t>
    </dgm:pt>
    <dgm:pt modelId="{894E32DE-1F92-4798-A14E-0896966F49ED}" type="pres">
      <dgm:prSet presAssocID="{A533829D-15EC-44E6-A13B-B88ACE56BE2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60557EB-06CF-4701-BBF9-4B66152ED96A}" type="presOf" srcId="{388C40F6-534E-4572-B5F1-CFD8C71DC38C}" destId="{50B5E8E5-A87F-4425-B58C-5B97DFC5F7DB}" srcOrd="0" destOrd="0" presId="urn:microsoft.com/office/officeart/2005/8/layout/radial1"/>
    <dgm:cxn modelId="{07560C66-3426-4691-991B-7BF5A8B2786C}" srcId="{B0589E31-B499-4A59-89F0-7E7CC62DA491}" destId="{8173A21B-7A91-450C-90B4-0EC1AEF51C9C}" srcOrd="0" destOrd="0" parTransId="{5D81C97B-2C43-471C-BCCC-993003862CC6}" sibTransId="{33D6562B-6C99-4C9C-B66C-3D155C40CACC}"/>
    <dgm:cxn modelId="{86411056-30C7-450E-A04E-BCE3FECAE83C}" type="presOf" srcId="{401A9AE9-8ED7-40E5-9467-1B0C3CBAD439}" destId="{1B2A69BC-D14A-45B4-B369-783379F5B186}" srcOrd="1" destOrd="0" presId="urn:microsoft.com/office/officeart/2005/8/layout/radial1"/>
    <dgm:cxn modelId="{698E6D5E-D292-4931-9560-0DA07BC185DA}" type="presOf" srcId="{231AD67B-1B6C-4526-B615-11FA0946959F}" destId="{1485B155-8263-4480-87F0-05B2A57C3079}" srcOrd="0" destOrd="0" presId="urn:microsoft.com/office/officeart/2005/8/layout/radial1"/>
    <dgm:cxn modelId="{2E9E7812-BF84-49F1-BFD4-59123422A8BA}" type="presOf" srcId="{C66BEAC7-4F3B-4330-B8E4-F069FAC81509}" destId="{3571AFAB-E13C-45FD-93B9-F9E3A6C3CF40}" srcOrd="0" destOrd="0" presId="urn:microsoft.com/office/officeart/2005/8/layout/radial1"/>
    <dgm:cxn modelId="{37A53822-134F-4F40-9C03-AA1464EB5673}" type="presOf" srcId="{0E24AC8F-EF77-4A27-95A2-129A87B8BAC6}" destId="{E585593C-2D27-4DA4-8920-44AA30348526}" srcOrd="0" destOrd="0" presId="urn:microsoft.com/office/officeart/2005/8/layout/radial1"/>
    <dgm:cxn modelId="{D531463F-734F-4F08-9D2C-F7168BF7A9B1}" srcId="{8173A21B-7A91-450C-90B4-0EC1AEF51C9C}" destId="{DBB4B6B8-637B-4121-AD22-7D2B4A9F1838}" srcOrd="1" destOrd="0" parTransId="{563DE5B7-E14E-4EB1-AA9F-E7187E17D4CE}" sibTransId="{B246DB6D-DE97-4DB4-89E1-7409A9A916BB}"/>
    <dgm:cxn modelId="{4B578230-3439-4946-992A-60840180BC39}" type="presOf" srcId="{563DE5B7-E14E-4EB1-AA9F-E7187E17D4CE}" destId="{AF05F1F2-B2D0-4FE7-B458-B01AFF5C154B}" srcOrd="0" destOrd="0" presId="urn:microsoft.com/office/officeart/2005/8/layout/radial1"/>
    <dgm:cxn modelId="{36DE0EF1-42B9-4E0E-99F2-4DC46A22086C}" type="presOf" srcId="{186B631C-9AB9-4920-9629-7A6B244ABD33}" destId="{3CD07836-E989-401F-9D53-4E6C6432EC61}" srcOrd="1" destOrd="0" presId="urn:microsoft.com/office/officeart/2005/8/layout/radial1"/>
    <dgm:cxn modelId="{0C2DFB2F-46D7-4CC3-AA47-9B2F72FB53F2}" type="presOf" srcId="{563DE5B7-E14E-4EB1-AA9F-E7187E17D4CE}" destId="{928F2F29-C388-442A-AC52-87344E305E0E}" srcOrd="1" destOrd="0" presId="urn:microsoft.com/office/officeart/2005/8/layout/radial1"/>
    <dgm:cxn modelId="{850B39C4-F656-4745-B5C4-F0F9FB3DED4A}" type="presOf" srcId="{8173A21B-7A91-450C-90B4-0EC1AEF51C9C}" destId="{22505094-9197-4FC2-B1F3-0116C4BC4903}" srcOrd="0" destOrd="0" presId="urn:microsoft.com/office/officeart/2005/8/layout/radial1"/>
    <dgm:cxn modelId="{0488EE58-82DA-4F0E-A592-E34919F19AF3}" type="presOf" srcId="{DBB4B6B8-637B-4121-AD22-7D2B4A9F1838}" destId="{5BC8F9A5-0801-47D2-A13B-CE98F7F959FA}" srcOrd="0" destOrd="0" presId="urn:microsoft.com/office/officeart/2005/8/layout/radial1"/>
    <dgm:cxn modelId="{C85F1D66-C641-409D-B4D9-E9F39FA96605}" type="presOf" srcId="{4A8702F1-F17F-406A-A5C8-32F5AFA2CD9E}" destId="{98676399-6892-42F2-8F4B-9F20771AEBCB}" srcOrd="1" destOrd="0" presId="urn:microsoft.com/office/officeart/2005/8/layout/radial1"/>
    <dgm:cxn modelId="{663D82C6-3B56-4A17-B7BB-E38232073AC5}" type="presOf" srcId="{904443BA-C67C-4960-B1DF-446FF86A5E51}" destId="{51A2DF27-3616-406A-8D7F-F1DAA911B064}" srcOrd="0" destOrd="0" presId="urn:microsoft.com/office/officeart/2005/8/layout/radial1"/>
    <dgm:cxn modelId="{CEABB51B-E708-47A2-B473-B3377AA83B4A}" type="presOf" srcId="{4A8702F1-F17F-406A-A5C8-32F5AFA2CD9E}" destId="{150F2622-2333-4536-9E36-92AE4080CF23}" srcOrd="0" destOrd="0" presId="urn:microsoft.com/office/officeart/2005/8/layout/radial1"/>
    <dgm:cxn modelId="{6F02EE73-7282-4BF2-BC41-6B16DA1E509E}" srcId="{8173A21B-7A91-450C-90B4-0EC1AEF51C9C}" destId="{231AD67B-1B6C-4526-B615-11FA0946959F}" srcOrd="3" destOrd="0" parTransId="{0E24AC8F-EF77-4A27-95A2-129A87B8BAC6}" sibTransId="{D766BB85-F981-4FA6-B2D8-36B6F8BE8607}"/>
    <dgm:cxn modelId="{9010DFE1-9E49-430D-975F-A28E575C83CB}" type="presOf" srcId="{A533829D-15EC-44E6-A13B-B88ACE56BE25}" destId="{894E32DE-1F92-4798-A14E-0896966F49ED}" srcOrd="0" destOrd="0" presId="urn:microsoft.com/office/officeart/2005/8/layout/radial1"/>
    <dgm:cxn modelId="{1B4948CA-8849-42AB-82A1-DDA57F30A65E}" type="presOf" srcId="{0E24AC8F-EF77-4A27-95A2-129A87B8BAC6}" destId="{6340C74B-664E-48D4-B241-937D5A033E62}" srcOrd="1" destOrd="0" presId="urn:microsoft.com/office/officeart/2005/8/layout/radial1"/>
    <dgm:cxn modelId="{716BDA7D-3D0D-4B9C-B523-323BD8D6177C}" srcId="{8173A21B-7A91-450C-90B4-0EC1AEF51C9C}" destId="{A533829D-15EC-44E6-A13B-B88ACE56BE25}" srcOrd="5" destOrd="0" parTransId="{4A8702F1-F17F-406A-A5C8-32F5AFA2CD9E}" sibTransId="{7437EA7F-21AA-4CBA-8246-38A9B1255934}"/>
    <dgm:cxn modelId="{A3A8E41C-A851-4AA8-853D-19E5B5951D20}" srcId="{8173A21B-7A91-450C-90B4-0EC1AEF51C9C}" destId="{C66BEAC7-4F3B-4330-B8E4-F069FAC81509}" srcOrd="2" destOrd="0" parTransId="{186B631C-9AB9-4920-9629-7A6B244ABD33}" sibTransId="{CF074F70-8016-46E6-B310-5B0C00F1EDC5}"/>
    <dgm:cxn modelId="{8B95DCBE-A29D-4576-8B02-6BC3BADA52C0}" type="presOf" srcId="{401A9AE9-8ED7-40E5-9467-1B0C3CBAD439}" destId="{4F947267-DB79-44D7-92C1-2186A19AE9BA}" srcOrd="0" destOrd="0" presId="urn:microsoft.com/office/officeart/2005/8/layout/radial1"/>
    <dgm:cxn modelId="{D6A0F2BB-F0FC-4CAA-B476-9C5F18969924}" type="presOf" srcId="{186B631C-9AB9-4920-9629-7A6B244ABD33}" destId="{706BC373-D779-41D5-AFDC-2A492333DF3E}" srcOrd="0" destOrd="0" presId="urn:microsoft.com/office/officeart/2005/8/layout/radial1"/>
    <dgm:cxn modelId="{5E49657F-6E3E-4982-A962-233F362E4F0A}" srcId="{8173A21B-7A91-450C-90B4-0EC1AEF51C9C}" destId="{388C40F6-534E-4572-B5F1-CFD8C71DC38C}" srcOrd="0" destOrd="0" parTransId="{401A9AE9-8ED7-40E5-9467-1B0C3CBAD439}" sibTransId="{A290A429-5A36-41ED-9E20-9183CFD2C962}"/>
    <dgm:cxn modelId="{97D5AD7A-58F0-43DA-9B3A-CA5870466010}" type="presOf" srcId="{B0589E31-B499-4A59-89F0-7E7CC62DA491}" destId="{394B4320-1152-4DB4-B7A5-CCFD22DD3FF0}" srcOrd="0" destOrd="0" presId="urn:microsoft.com/office/officeart/2005/8/layout/radial1"/>
    <dgm:cxn modelId="{8854F6E5-3F8B-4D83-A12B-3188055E3117}" srcId="{8173A21B-7A91-450C-90B4-0EC1AEF51C9C}" destId="{904443BA-C67C-4960-B1DF-446FF86A5E51}" srcOrd="4" destOrd="0" parTransId="{99FBCF86-B3C8-487F-A5E7-7359D3755DCD}" sibTransId="{3C64B21D-6C49-4563-9EEA-8D03D5BBB5FB}"/>
    <dgm:cxn modelId="{3DB4CDEB-71D6-45B4-A447-9B237D662359}" type="presOf" srcId="{99FBCF86-B3C8-487F-A5E7-7359D3755DCD}" destId="{CAADB311-933F-448E-A287-24BC580AC660}" srcOrd="1" destOrd="0" presId="urn:microsoft.com/office/officeart/2005/8/layout/radial1"/>
    <dgm:cxn modelId="{469E7A0D-DAD9-4C9B-AE43-609E7B0DEE28}" type="presOf" srcId="{99FBCF86-B3C8-487F-A5E7-7359D3755DCD}" destId="{C52DB39A-65C4-4383-89A8-D892DC49FABC}" srcOrd="0" destOrd="0" presId="urn:microsoft.com/office/officeart/2005/8/layout/radial1"/>
    <dgm:cxn modelId="{3DFCE0F2-1588-480B-AEAC-C6EB85396AAE}" type="presParOf" srcId="{394B4320-1152-4DB4-B7A5-CCFD22DD3FF0}" destId="{22505094-9197-4FC2-B1F3-0116C4BC4903}" srcOrd="0" destOrd="0" presId="urn:microsoft.com/office/officeart/2005/8/layout/radial1"/>
    <dgm:cxn modelId="{793C182C-80FB-463D-864D-4642D52BEAC4}" type="presParOf" srcId="{394B4320-1152-4DB4-B7A5-CCFD22DD3FF0}" destId="{4F947267-DB79-44D7-92C1-2186A19AE9BA}" srcOrd="1" destOrd="0" presId="urn:microsoft.com/office/officeart/2005/8/layout/radial1"/>
    <dgm:cxn modelId="{009C29DA-345D-4481-90A9-220BEBB6146D}" type="presParOf" srcId="{4F947267-DB79-44D7-92C1-2186A19AE9BA}" destId="{1B2A69BC-D14A-45B4-B369-783379F5B186}" srcOrd="0" destOrd="0" presId="urn:microsoft.com/office/officeart/2005/8/layout/radial1"/>
    <dgm:cxn modelId="{B7295273-7FB1-4898-9D9F-2CACFA691BDA}" type="presParOf" srcId="{394B4320-1152-4DB4-B7A5-CCFD22DD3FF0}" destId="{50B5E8E5-A87F-4425-B58C-5B97DFC5F7DB}" srcOrd="2" destOrd="0" presId="urn:microsoft.com/office/officeart/2005/8/layout/radial1"/>
    <dgm:cxn modelId="{95C4FBFD-3BDE-4DE3-BBE5-1E9AF0D2CA48}" type="presParOf" srcId="{394B4320-1152-4DB4-B7A5-CCFD22DD3FF0}" destId="{AF05F1F2-B2D0-4FE7-B458-B01AFF5C154B}" srcOrd="3" destOrd="0" presId="urn:microsoft.com/office/officeart/2005/8/layout/radial1"/>
    <dgm:cxn modelId="{AADEDA51-FBAE-4557-9B9B-69716D84ABD3}" type="presParOf" srcId="{AF05F1F2-B2D0-4FE7-B458-B01AFF5C154B}" destId="{928F2F29-C388-442A-AC52-87344E305E0E}" srcOrd="0" destOrd="0" presId="urn:microsoft.com/office/officeart/2005/8/layout/radial1"/>
    <dgm:cxn modelId="{19686C5D-3F4E-4C5A-BDE1-587C3EF127D1}" type="presParOf" srcId="{394B4320-1152-4DB4-B7A5-CCFD22DD3FF0}" destId="{5BC8F9A5-0801-47D2-A13B-CE98F7F959FA}" srcOrd="4" destOrd="0" presId="urn:microsoft.com/office/officeart/2005/8/layout/radial1"/>
    <dgm:cxn modelId="{8CA17288-9A97-404E-9418-FF0B085BACEC}" type="presParOf" srcId="{394B4320-1152-4DB4-B7A5-CCFD22DD3FF0}" destId="{706BC373-D779-41D5-AFDC-2A492333DF3E}" srcOrd="5" destOrd="0" presId="urn:microsoft.com/office/officeart/2005/8/layout/radial1"/>
    <dgm:cxn modelId="{0B58D6E8-DB10-4CBF-AAB5-9C61B36861F5}" type="presParOf" srcId="{706BC373-D779-41D5-AFDC-2A492333DF3E}" destId="{3CD07836-E989-401F-9D53-4E6C6432EC61}" srcOrd="0" destOrd="0" presId="urn:microsoft.com/office/officeart/2005/8/layout/radial1"/>
    <dgm:cxn modelId="{DE64CD4C-5A80-47E5-9D8F-D7C248AFCADD}" type="presParOf" srcId="{394B4320-1152-4DB4-B7A5-CCFD22DD3FF0}" destId="{3571AFAB-E13C-45FD-93B9-F9E3A6C3CF40}" srcOrd="6" destOrd="0" presId="urn:microsoft.com/office/officeart/2005/8/layout/radial1"/>
    <dgm:cxn modelId="{927B3E8D-8D08-4C20-8391-5929D9862F75}" type="presParOf" srcId="{394B4320-1152-4DB4-B7A5-CCFD22DD3FF0}" destId="{E585593C-2D27-4DA4-8920-44AA30348526}" srcOrd="7" destOrd="0" presId="urn:microsoft.com/office/officeart/2005/8/layout/radial1"/>
    <dgm:cxn modelId="{D1C7F654-A1B6-4E55-83E7-B88DCC2BB269}" type="presParOf" srcId="{E585593C-2D27-4DA4-8920-44AA30348526}" destId="{6340C74B-664E-48D4-B241-937D5A033E62}" srcOrd="0" destOrd="0" presId="urn:microsoft.com/office/officeart/2005/8/layout/radial1"/>
    <dgm:cxn modelId="{D31F98DF-7926-467E-8A09-0DD3BFA799B2}" type="presParOf" srcId="{394B4320-1152-4DB4-B7A5-CCFD22DD3FF0}" destId="{1485B155-8263-4480-87F0-05B2A57C3079}" srcOrd="8" destOrd="0" presId="urn:microsoft.com/office/officeart/2005/8/layout/radial1"/>
    <dgm:cxn modelId="{FB67EA7F-C162-40C4-9022-11E4B2641AA8}" type="presParOf" srcId="{394B4320-1152-4DB4-B7A5-CCFD22DD3FF0}" destId="{C52DB39A-65C4-4383-89A8-D892DC49FABC}" srcOrd="9" destOrd="0" presId="urn:microsoft.com/office/officeart/2005/8/layout/radial1"/>
    <dgm:cxn modelId="{BB4895F0-A4BF-4DC7-BBB7-FB1B3EFC8552}" type="presParOf" srcId="{C52DB39A-65C4-4383-89A8-D892DC49FABC}" destId="{CAADB311-933F-448E-A287-24BC580AC660}" srcOrd="0" destOrd="0" presId="urn:microsoft.com/office/officeart/2005/8/layout/radial1"/>
    <dgm:cxn modelId="{BCBC7F16-7226-4908-A9FB-7B0FBB61AE35}" type="presParOf" srcId="{394B4320-1152-4DB4-B7A5-CCFD22DD3FF0}" destId="{51A2DF27-3616-406A-8D7F-F1DAA911B064}" srcOrd="10" destOrd="0" presId="urn:microsoft.com/office/officeart/2005/8/layout/radial1"/>
    <dgm:cxn modelId="{324128BC-9BBE-41BF-ADAF-FDE496C7EE41}" type="presParOf" srcId="{394B4320-1152-4DB4-B7A5-CCFD22DD3FF0}" destId="{150F2622-2333-4536-9E36-92AE4080CF23}" srcOrd="11" destOrd="0" presId="urn:microsoft.com/office/officeart/2005/8/layout/radial1"/>
    <dgm:cxn modelId="{87A1F2BB-AC5B-420B-AD7F-F997AD23C9AE}" type="presParOf" srcId="{150F2622-2333-4536-9E36-92AE4080CF23}" destId="{98676399-6892-42F2-8F4B-9F20771AEBCB}" srcOrd="0" destOrd="0" presId="urn:microsoft.com/office/officeart/2005/8/layout/radial1"/>
    <dgm:cxn modelId="{142FED89-9898-4577-A862-6D0FAD85B8D5}" type="presParOf" srcId="{394B4320-1152-4DB4-B7A5-CCFD22DD3FF0}" destId="{894E32DE-1F92-4798-A14E-0896966F49ED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505094-9197-4FC2-B1F3-0116C4BC4903}">
      <dsp:nvSpPr>
        <dsp:cNvPr id="0" name=""/>
        <dsp:cNvSpPr/>
      </dsp:nvSpPr>
      <dsp:spPr>
        <a:xfrm>
          <a:off x="2427726" y="1152220"/>
          <a:ext cx="876056" cy="876056"/>
        </a:xfrm>
        <a:prstGeom prst="ellipse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Physical fitness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components</a:t>
          </a:r>
        </a:p>
      </dsp:txBody>
      <dsp:txXfrm>
        <a:off x="2556021" y="1280515"/>
        <a:ext cx="619466" cy="619466"/>
      </dsp:txXfrm>
    </dsp:sp>
    <dsp:sp modelId="{4F947267-DB79-44D7-92C1-2186A19AE9BA}">
      <dsp:nvSpPr>
        <dsp:cNvPr id="0" name=""/>
        <dsp:cNvSpPr/>
      </dsp:nvSpPr>
      <dsp:spPr>
        <a:xfrm rot="16200000">
          <a:off x="2733707" y="100641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1013571"/>
        <a:ext cx="13204" cy="13204"/>
      </dsp:txXfrm>
    </dsp:sp>
    <dsp:sp modelId="{50B5E8E5-A87F-4425-B58C-5B97DFC5F7DB}">
      <dsp:nvSpPr>
        <dsp:cNvPr id="0" name=""/>
        <dsp:cNvSpPr/>
      </dsp:nvSpPr>
      <dsp:spPr>
        <a:xfrm>
          <a:off x="2427726" y="12069"/>
          <a:ext cx="876056" cy="876056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Aerobic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2556021" y="140364"/>
        <a:ext cx="619466" cy="619466"/>
      </dsp:txXfrm>
    </dsp:sp>
    <dsp:sp modelId="{AF05F1F2-B2D0-4FE7-B458-B01AFF5C154B}">
      <dsp:nvSpPr>
        <dsp:cNvPr id="0" name=""/>
        <dsp:cNvSpPr/>
      </dsp:nvSpPr>
      <dsp:spPr>
        <a:xfrm rot="19765152">
          <a:off x="3223252" y="1281929"/>
          <a:ext cx="281926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81926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7167" y="1288637"/>
        <a:ext cx="14096" cy="14096"/>
      </dsp:txXfrm>
    </dsp:sp>
    <dsp:sp modelId="{5BC8F9A5-0801-47D2-A13B-CE98F7F959FA}">
      <dsp:nvSpPr>
        <dsp:cNvPr id="0" name=""/>
        <dsp:cNvSpPr/>
      </dsp:nvSpPr>
      <dsp:spPr>
        <a:xfrm>
          <a:off x="3424648" y="563093"/>
          <a:ext cx="876056" cy="8760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Endurance</a:t>
          </a:r>
        </a:p>
      </dsp:txBody>
      <dsp:txXfrm>
        <a:off x="3552943" y="691388"/>
        <a:ext cx="619466" cy="619466"/>
      </dsp:txXfrm>
    </dsp:sp>
    <dsp:sp modelId="{706BC373-D779-41D5-AFDC-2A492333DF3E}">
      <dsp:nvSpPr>
        <dsp:cNvPr id="0" name=""/>
        <dsp:cNvSpPr/>
      </dsp:nvSpPr>
      <dsp:spPr>
        <a:xfrm rot="1800000">
          <a:off x="3227407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3352852" y="1868684"/>
        <a:ext cx="13204" cy="13204"/>
      </dsp:txXfrm>
    </dsp:sp>
    <dsp:sp modelId="{3571AFAB-E13C-45FD-93B9-F9E3A6C3CF40}">
      <dsp:nvSpPr>
        <dsp:cNvPr id="0" name=""/>
        <dsp:cNvSpPr/>
      </dsp:nvSpPr>
      <dsp:spPr>
        <a:xfrm>
          <a:off x="3415126" y="1722296"/>
          <a:ext cx="876056" cy="876056"/>
        </a:xfrm>
        <a:prstGeom prst="ellipse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Flexibility</a:t>
          </a:r>
        </a:p>
      </dsp:txBody>
      <dsp:txXfrm>
        <a:off x="3543421" y="1850591"/>
        <a:ext cx="619466" cy="619466"/>
      </dsp:txXfrm>
    </dsp:sp>
    <dsp:sp modelId="{E585593C-2D27-4DA4-8920-44AA30348526}">
      <dsp:nvSpPr>
        <dsp:cNvPr id="0" name=""/>
        <dsp:cNvSpPr/>
      </dsp:nvSpPr>
      <dsp:spPr>
        <a:xfrm rot="5400000">
          <a:off x="2733707" y="2146567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859152" y="2153722"/>
        <a:ext cx="13204" cy="13204"/>
      </dsp:txXfrm>
    </dsp:sp>
    <dsp:sp modelId="{1485B155-8263-4480-87F0-05B2A57C3079}">
      <dsp:nvSpPr>
        <dsp:cNvPr id="0" name=""/>
        <dsp:cNvSpPr/>
      </dsp:nvSpPr>
      <dsp:spPr>
        <a:xfrm>
          <a:off x="2427726" y="2292371"/>
          <a:ext cx="876056" cy="876056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Speed</a:t>
          </a:r>
        </a:p>
      </dsp:txBody>
      <dsp:txXfrm>
        <a:off x="2556021" y="2420666"/>
        <a:ext cx="619466" cy="619466"/>
      </dsp:txXfrm>
    </dsp:sp>
    <dsp:sp modelId="{C52DB39A-65C4-4383-89A8-D892DC49FABC}">
      <dsp:nvSpPr>
        <dsp:cNvPr id="0" name=""/>
        <dsp:cNvSpPr/>
      </dsp:nvSpPr>
      <dsp:spPr>
        <a:xfrm rot="9000000">
          <a:off x="2240008" y="1861530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868684"/>
        <a:ext cx="13204" cy="13204"/>
      </dsp:txXfrm>
    </dsp:sp>
    <dsp:sp modelId="{51A2DF27-3616-406A-8D7F-F1DAA911B064}">
      <dsp:nvSpPr>
        <dsp:cNvPr id="0" name=""/>
        <dsp:cNvSpPr/>
      </dsp:nvSpPr>
      <dsp:spPr>
        <a:xfrm>
          <a:off x="1440327" y="1722296"/>
          <a:ext cx="876056" cy="876056"/>
        </a:xfrm>
        <a:prstGeom prst="ellipse">
          <a:avLst/>
        </a:prstGeom>
        <a:solidFill>
          <a:schemeClr val="accent3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Muscular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strength</a:t>
          </a:r>
        </a:p>
      </dsp:txBody>
      <dsp:txXfrm>
        <a:off x="1568622" y="1850591"/>
        <a:ext cx="619466" cy="619466"/>
      </dsp:txXfrm>
    </dsp:sp>
    <dsp:sp modelId="{150F2622-2333-4536-9E36-92AE4080CF23}">
      <dsp:nvSpPr>
        <dsp:cNvPr id="0" name=""/>
        <dsp:cNvSpPr/>
      </dsp:nvSpPr>
      <dsp:spPr>
        <a:xfrm rot="12600000">
          <a:off x="2240008" y="1291454"/>
          <a:ext cx="264094" cy="27512"/>
        </a:xfrm>
        <a:custGeom>
          <a:avLst/>
          <a:gdLst/>
          <a:ahLst/>
          <a:cxnLst/>
          <a:rect l="0" t="0" r="0" b="0"/>
          <a:pathLst>
            <a:path>
              <a:moveTo>
                <a:pt x="0" y="13756"/>
              </a:moveTo>
              <a:lnTo>
                <a:pt x="264094" y="13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 rot="10800000">
        <a:off x="2365452" y="1298608"/>
        <a:ext cx="13204" cy="13204"/>
      </dsp:txXfrm>
    </dsp:sp>
    <dsp:sp modelId="{894E32DE-1F92-4798-A14E-0896966F49ED}">
      <dsp:nvSpPr>
        <dsp:cNvPr id="0" name=""/>
        <dsp:cNvSpPr/>
      </dsp:nvSpPr>
      <dsp:spPr>
        <a:xfrm>
          <a:off x="1440327" y="582145"/>
          <a:ext cx="876056" cy="876056"/>
        </a:xfrm>
        <a:prstGeom prst="ellipse">
          <a:avLst/>
        </a:prstGeom>
        <a:solidFill>
          <a:srgbClr val="FF99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Body </a:t>
          </a:r>
        </a:p>
        <a:p>
          <a:pPr marL="0" marR="0" lvl="0" indent="0" algn="ctr" defTabSz="914400" rtl="0" eaLnBrk="1" fontAlgn="base" latinLnBrk="0" hangingPunct="1">
            <a:lnSpc>
              <a:spcPct val="100000"/>
            </a:lnSpc>
            <a:spcBef>
              <a:spcPct val="0"/>
            </a:spcBef>
            <a:spcAft>
              <a:spcPct val="0"/>
            </a:spcAft>
            <a:buClrTx/>
            <a:buSzTx/>
            <a:buFontTx/>
            <a:buNone/>
            <a:tabLst/>
          </a:pPr>
          <a:r>
            <a:rPr kumimoji="0" lang="en-GB" sz="800" b="0" i="0" u="none" strike="noStrike" kern="1200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charset="0"/>
            </a:rPr>
            <a:t>Composition</a:t>
          </a:r>
        </a:p>
      </dsp:txBody>
      <dsp:txXfrm>
        <a:off x="1568622" y="710440"/>
        <a:ext cx="619466" cy="6194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1B536916</Template>
  <TotalTime>12</TotalTime>
  <Pages>18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on Mersey School</Company>
  <LinksUpToDate>false</LinksUpToDate>
  <CharactersWithSpaces>10360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Rebecca Saunt</cp:lastModifiedBy>
  <cp:revision>4</cp:revision>
  <dcterms:created xsi:type="dcterms:W3CDTF">2015-01-01T14:18:00Z</dcterms:created>
  <dcterms:modified xsi:type="dcterms:W3CDTF">2015-01-01T14:30:00Z</dcterms:modified>
</cp:coreProperties>
</file>